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C00" w:rsidRPr="008C50AB" w:rsidRDefault="00520C00" w:rsidP="00141A16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8C50AB">
        <w:rPr>
          <w:rFonts w:ascii="Times New Roman" w:hAnsi="Times New Roman"/>
          <w:sz w:val="24"/>
          <w:szCs w:val="24"/>
          <w:lang w:val="en-US"/>
        </w:rPr>
        <w:t>Short-term plan</w:t>
      </w:r>
    </w:p>
    <w:tbl>
      <w:tblPr>
        <w:tblW w:w="1485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23"/>
        <w:gridCol w:w="12332"/>
      </w:tblGrid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Unit </w:t>
            </w:r>
            <w:r w:rsidRPr="003F25AC">
              <w:rPr>
                <w:rFonts w:ascii="Times New Roman" w:hAnsi="Times New Roman"/>
                <w:b/>
                <w:bCs/>
              </w:rPr>
              <w:t>7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Holidays</w:t>
            </w:r>
          </w:p>
        </w:tc>
      </w:tr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Teacher’s name </w:t>
            </w:r>
          </w:p>
        </w:tc>
        <w:tc>
          <w:tcPr>
            <w:tcW w:w="12332" w:type="dxa"/>
          </w:tcPr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Kalysheva Lyazzat Perdebayevna</w:t>
            </w:r>
          </w:p>
        </w:tc>
      </w:tr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>
              <w:rPr>
                <w:rFonts w:ascii="Times New Roman" w:hAnsi="Times New Roman"/>
                <w:b/>
                <w:bCs/>
                <w:lang w:val="en-US"/>
              </w:rPr>
              <w:t>School</w:t>
            </w:r>
          </w:p>
        </w:tc>
        <w:tc>
          <w:tcPr>
            <w:tcW w:w="12332" w:type="dxa"/>
          </w:tcPr>
          <w:p w:rsidR="00520C00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 xml:space="preserve">M </w:t>
            </w:r>
            <w:smartTag w:uri="urn:schemas-microsoft-com:office:smarttags" w:element="City">
              <w:smartTag w:uri="urn:schemas-microsoft-com:office:smarttags" w:element="place">
                <w:r>
                  <w:rPr>
                    <w:rFonts w:ascii="Times New Roman" w:hAnsi="Times New Roman"/>
                    <w:lang w:val="en-US"/>
                  </w:rPr>
                  <w:t>Gorky</w:t>
                </w:r>
              </w:smartTag>
            </w:smartTag>
          </w:p>
        </w:tc>
      </w:tr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Date 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15.04.2025year</w:t>
            </w:r>
          </w:p>
        </w:tc>
      </w:tr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Grade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5 “</w:t>
            </w:r>
            <w:r w:rsidRPr="003F25AC">
              <w:rPr>
                <w:rFonts w:ascii="Times New Roman" w:hAnsi="Times New Roman"/>
              </w:rPr>
              <w:t>а</w:t>
            </w:r>
            <w:r w:rsidRPr="003F25AC">
              <w:rPr>
                <w:rFonts w:ascii="Times New Roman" w:hAnsi="Times New Roman"/>
                <w:lang w:val="en-US"/>
              </w:rPr>
              <w:t>”</w:t>
            </w:r>
          </w:p>
        </w:tc>
      </w:tr>
      <w:tr w:rsidR="00520C00" w:rsidRPr="00225859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kk-KZ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Theme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An email about a holiday</w:t>
            </w:r>
          </w:p>
        </w:tc>
      </w:tr>
      <w:tr w:rsidR="00520C00" w:rsidRPr="00225859" w:rsidTr="003F25AC">
        <w:trPr>
          <w:trHeight w:val="337"/>
        </w:trPr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Learning objectives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ind w:right="124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5.4.3.1 understand the detail of an argument on a limited range of familiar general and curricular topics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 w:rsidRPr="003F25AC">
              <w:rPr>
                <w:rFonts w:ascii="Times New Roman" w:hAnsi="Times New Roman"/>
                <w:color w:val="000000"/>
                <w:lang w:val="en-US"/>
              </w:rPr>
              <w:t>5.5.7.1 use with some support appropriate layout at text level for a limited range of written genres on familiar general topics and some curricular topics</w:t>
            </w:r>
          </w:p>
        </w:tc>
      </w:tr>
      <w:tr w:rsidR="00520C00" w:rsidRPr="00225859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Lesson objectives </w:t>
            </w:r>
          </w:p>
        </w:tc>
        <w:tc>
          <w:tcPr>
            <w:tcW w:w="12332" w:type="dxa"/>
          </w:tcPr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GB" w:eastAsia="ru-RU"/>
              </w:rPr>
            </w:pPr>
            <w:r w:rsidRPr="00BC3030">
              <w:rPr>
                <w:rFonts w:ascii="Times New Roman" w:hAnsi="Times New Roman"/>
                <w:color w:val="000000"/>
                <w:lang w:val="en-GB" w:eastAsia="ru-RU"/>
              </w:rPr>
              <w:t>- Identify the main idea in a short email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GB" w:eastAsia="ru-RU"/>
              </w:rPr>
            </w:pPr>
            <w:r w:rsidRPr="00BC3030">
              <w:rPr>
                <w:rFonts w:ascii="Times New Roman" w:hAnsi="Times New Roman"/>
                <w:color w:val="000000"/>
                <w:lang w:val="en-GB" w:eastAsia="ru-RU"/>
              </w:rPr>
              <w:t>-Write a basic short text with support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GB" w:eastAsia="ru-RU"/>
              </w:rPr>
            </w:pPr>
            <w:r w:rsidRPr="00BC3030">
              <w:rPr>
                <w:rFonts w:ascii="Times New Roman" w:hAnsi="Times New Roman"/>
                <w:color w:val="000000"/>
                <w:lang w:val="en-GB" w:eastAsia="ru-RU"/>
              </w:rPr>
              <w:t>- Summarize key details and write a structured email</w:t>
            </w:r>
          </w:p>
        </w:tc>
      </w:tr>
      <w:tr w:rsidR="00520C00" w:rsidRPr="003F25AC" w:rsidTr="003F25AC">
        <w:tc>
          <w:tcPr>
            <w:tcW w:w="2523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Values </w:t>
            </w:r>
          </w:p>
        </w:tc>
        <w:tc>
          <w:tcPr>
            <w:tcW w:w="12332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Respect the different cultures </w:t>
            </w:r>
          </w:p>
        </w:tc>
      </w:tr>
    </w:tbl>
    <w:p w:rsidR="00520C00" w:rsidRPr="007241EF" w:rsidRDefault="00520C00" w:rsidP="009F5FC7">
      <w:pPr>
        <w:spacing w:line="240" w:lineRule="auto"/>
        <w:jc w:val="center"/>
        <w:rPr>
          <w:rFonts w:ascii="Times New Roman" w:hAnsi="Times New Roman"/>
          <w:b/>
          <w:bCs/>
          <w:lang w:val="en-US"/>
        </w:rPr>
      </w:pPr>
      <w:r w:rsidRPr="007241EF">
        <w:rPr>
          <w:rFonts w:ascii="Times New Roman" w:hAnsi="Times New Roman"/>
          <w:b/>
          <w:bCs/>
          <w:lang w:val="en-US"/>
        </w:rPr>
        <w:t>Planned activities</w:t>
      </w:r>
    </w:p>
    <w:tbl>
      <w:tblPr>
        <w:tblW w:w="1485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410"/>
        <w:gridCol w:w="5245"/>
        <w:gridCol w:w="2551"/>
        <w:gridCol w:w="2694"/>
        <w:gridCol w:w="1955"/>
      </w:tblGrid>
      <w:tr w:rsidR="00520C00" w:rsidRPr="003F25AC" w:rsidTr="003F25AC">
        <w:trPr>
          <w:trHeight w:val="213"/>
        </w:trPr>
        <w:tc>
          <w:tcPr>
            <w:tcW w:w="241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Planned timings </w:t>
            </w:r>
          </w:p>
        </w:tc>
        <w:tc>
          <w:tcPr>
            <w:tcW w:w="524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Teacher’s activities </w:t>
            </w:r>
          </w:p>
        </w:tc>
        <w:tc>
          <w:tcPr>
            <w:tcW w:w="2551" w:type="dxa"/>
          </w:tcPr>
          <w:p w:rsidR="00520C00" w:rsidRPr="003F25AC" w:rsidRDefault="00520C00" w:rsidP="003F25A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Students’ activities</w:t>
            </w:r>
          </w:p>
        </w:tc>
        <w:tc>
          <w:tcPr>
            <w:tcW w:w="269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Assessment</w:t>
            </w:r>
          </w:p>
        </w:tc>
        <w:tc>
          <w:tcPr>
            <w:tcW w:w="195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Resources </w:t>
            </w:r>
          </w:p>
        </w:tc>
      </w:tr>
      <w:tr w:rsidR="00520C00" w:rsidRPr="003F25AC" w:rsidTr="003F25AC">
        <w:trPr>
          <w:trHeight w:val="213"/>
        </w:trPr>
        <w:tc>
          <w:tcPr>
            <w:tcW w:w="241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Beginning of the lesson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1 min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bCs/>
                <w:lang w:val="en-US" w:eastAsia="ru-RU"/>
              </w:rPr>
              <w:t>Method “Creative Twist”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4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bCs/>
                <w:color w:val="000000"/>
                <w:lang w:val="en-US" w:eastAsia="ru-RU"/>
              </w:rPr>
              <w:t>“Travel Ticket” Method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>2 mins</w:t>
            </w:r>
          </w:p>
        </w:tc>
        <w:tc>
          <w:tcPr>
            <w:tcW w:w="5245" w:type="dxa"/>
          </w:tcPr>
          <w:p w:rsidR="00520C00" w:rsidRPr="003F25AC" w:rsidRDefault="00520C00" w:rsidP="003F25AC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Organization moment </w:t>
            </w:r>
          </w:p>
          <w:p w:rsidR="00520C00" w:rsidRPr="003F25AC" w:rsidRDefault="00520C00" w:rsidP="003F25AC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Checking up the homework</w:t>
            </w:r>
          </w:p>
          <w:p w:rsidR="00520C00" w:rsidRPr="003F25AC" w:rsidRDefault="00520C00" w:rsidP="003F25AC">
            <w:pPr>
              <w:spacing w:after="0" w:line="240" w:lineRule="auto"/>
              <w:ind w:left="360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Brainstorming 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163140">
              <w:rPr>
                <w:noProof/>
                <w:lang w:val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i1025" type="#_x0000_t75" alt="Сформированное изображение" style="width:195.75pt;height:99.75pt;visibility:visible">
                  <v:imagedata r:id="rId5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eastAsia="ru-RU"/>
              </w:rPr>
              <w:t></w:t>
            </w:r>
            <w:r w:rsidRPr="00BC3030">
              <w:rPr>
                <w:rFonts w:ascii="Times New Roman" w:hAnsi="Times New Roman"/>
                <w:lang w:val="en-GB" w:eastAsia="ru-RU"/>
              </w:rPr>
              <w:t xml:space="preserve">  Where did you go?(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 w:eastAsia="ru-RU"/>
              </w:rPr>
              <w:t>e.g., I went to…..)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eastAsia="ru-RU"/>
              </w:rPr>
              <w:t></w:t>
            </w:r>
            <w:r w:rsidRPr="00BC3030">
              <w:rPr>
                <w:rFonts w:ascii="Times New Roman" w:hAnsi="Times New Roman"/>
                <w:lang w:val="en-GB" w:eastAsia="ru-RU"/>
              </w:rPr>
              <w:t xml:space="preserve">  Who did you go with?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 w:eastAsia="ru-RU"/>
              </w:rPr>
              <w:t>(e.g., I went with……)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eastAsia="ru-RU"/>
              </w:rPr>
              <w:t></w:t>
            </w:r>
            <w:r w:rsidRPr="00BC3030">
              <w:rPr>
                <w:rFonts w:ascii="Times New Roman" w:hAnsi="Times New Roman"/>
                <w:lang w:val="en-GB" w:eastAsia="ru-RU"/>
              </w:rPr>
              <w:t xml:space="preserve">  What did you do there?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 w:eastAsia="ru-RU"/>
              </w:rPr>
              <w:t>(e.g., I visited……..)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eastAsia="ru-RU"/>
              </w:rPr>
              <w:t></w:t>
            </w:r>
            <w:r w:rsidRPr="00BC3030">
              <w:rPr>
                <w:rFonts w:ascii="Times New Roman" w:hAnsi="Times New Roman"/>
                <w:lang w:val="en-GB" w:eastAsia="ru-RU"/>
              </w:rPr>
              <w:t xml:space="preserve">  How was the weather/food/people?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 w:eastAsia="ru-RU"/>
              </w:rPr>
              <w:t>(e.g., The weather was……..)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color w:val="000000"/>
                <w:lang w:val="en-US" w:eastAsia="ru-RU"/>
              </w:rPr>
              <w:t xml:space="preserve">Divide into groups 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2F5496"/>
                <w:lang w:val="en-US" w:eastAsia="ru-RU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color w:val="2F5496"/>
                <w:lang w:val="en-US" w:eastAsia="ru-RU"/>
              </w:rPr>
              <w:t>✈</w:t>
            </w:r>
            <w:r w:rsidRPr="003F25AC">
              <w:rPr>
                <w:rFonts w:ascii="Vrinda" w:hAnsi="Vrinda" w:cs="Vrinda"/>
                <w:b/>
                <w:bCs/>
                <w:color w:val="2F5496"/>
                <w:lang w:eastAsia="ru-RU"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color w:val="2F5496"/>
                <w:lang w:val="en-US" w:eastAsia="ru-RU"/>
              </w:rPr>
              <w:t xml:space="preserve"> Three routes (three groups):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“Beach Airlines” – beach vacation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“Mountain Express” – mountain travel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“City Tour Airways” – city tours</w:t>
            </w:r>
            <w:r w:rsidRPr="003F25AC">
              <w:rPr>
                <w:rFonts w:ascii="Times New Roman" w:hAnsi="Times New Roman"/>
                <w:lang w:val="en-US" w:eastAsia="ru-RU"/>
              </w:rPr>
              <w:br/>
            </w:r>
            <w:r w:rsidRPr="003F25AC">
              <w:rPr>
                <w:rFonts w:ascii="Vrinda" w:hAnsi="Vrinda" w:cs="Vrinda"/>
                <w:lang w:val="en-US"/>
              </w:rPr>
              <w:t>🧍</w:t>
            </w:r>
            <w:r w:rsidRPr="003F25AC">
              <w:rPr>
                <w:rFonts w:ascii="Segoe UI Emoji" w:hAnsi="Segoe UI Emoji" w:cs="Segoe UI Emoji"/>
                <w:lang w:val="en-US"/>
              </w:rPr>
              <w:t xml:space="preserve"> </w:t>
            </w:r>
            <w:r w:rsidRPr="003F25AC">
              <w:rPr>
                <w:rFonts w:ascii="Vrinda" w:hAnsi="Vrinda" w:cs="Vrinda"/>
                <w:lang w:val="en-US"/>
              </w:rPr>
              <w:t>🧍</w:t>
            </w:r>
            <w:r w:rsidRPr="003F25AC">
              <w:rPr>
                <w:rFonts w:ascii="Times New Roman" w:hAnsi="Times New Roman"/>
                <w:lang w:val="en-US"/>
              </w:rPr>
              <w:t>‍♀️ Grouping method: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Students choose a ticket.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Each finds students in their direction and gathers in a group.</w:t>
            </w:r>
          </w:p>
        </w:tc>
        <w:tc>
          <w:tcPr>
            <w:tcW w:w="2551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Greets the teachers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The student will learn about the questions required for writing a letter by answering the following questions: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Each student gets a ticket, finds a classmate who is going in the same direction, and sits in that group.</w:t>
            </w:r>
          </w:p>
        </w:tc>
        <w:tc>
          <w:tcPr>
            <w:tcW w:w="269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Verbal Assessment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Verbal Assessment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Verbal Assessment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95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Interactive panel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Handouts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Flashcards: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rFonts w:ascii="Times New Roman" w:hAnsi="Times New Roman"/>
                <w:noProof/>
                <w:lang w:val="en-US"/>
              </w:rPr>
              <w:pict>
                <v:shape id="Рисунок 4" o:spid="_x0000_i1026" type="#_x0000_t75" style="width:59.25pt;height:63.75pt;visibility:visible">
                  <v:imagedata r:id="rId6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163140">
              <w:rPr>
                <w:rFonts w:ascii="Times New Roman" w:hAnsi="Times New Roman"/>
                <w:noProof/>
                <w:lang w:val="en-US"/>
              </w:rPr>
              <w:pict>
                <v:shape id="Рисунок 8" o:spid="_x0000_i1027" type="#_x0000_t75" style="width:86.25pt;height:34.5pt;visibility:visible">
                  <v:imagedata r:id="rId7" o:title="" croptop="14487f" cropbottom="14487f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163140">
              <w:rPr>
                <w:rFonts w:ascii="Times New Roman" w:hAnsi="Times New Roman"/>
                <w:noProof/>
                <w:lang w:val="en-US"/>
              </w:rPr>
              <w:pict>
                <v:shape id="Рисунок 10" o:spid="_x0000_i1028" type="#_x0000_t75" style="width:75pt;height:39.75pt;visibility:visible">
                  <v:imagedata r:id="rId8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</w:tc>
      </w:tr>
      <w:tr w:rsidR="00520C00" w:rsidRPr="003F25AC" w:rsidTr="003F25AC">
        <w:trPr>
          <w:trHeight w:val="837"/>
        </w:trPr>
        <w:tc>
          <w:tcPr>
            <w:tcW w:w="241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Middle of the lesson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Presentation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of the  new theme: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7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Group work</w:t>
            </w: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 xml:space="preserve"> Method: "Understand – Group – Share"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To develop functional literacy, a letter related to life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10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Vrinda" w:hAnsi="Vrinda" w:cs="Vrinda"/>
                <w:b/>
                <w:bCs/>
                <w:lang w:val="en-US"/>
              </w:rPr>
              <w:t>🎲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“</w:t>
            </w:r>
            <w:smartTag w:uri="urn:schemas-microsoft-com:office:smarttags" w:element="place">
              <w:r w:rsidRPr="003F25AC">
                <w:rPr>
                  <w:rFonts w:ascii="Times New Roman" w:hAnsi="Times New Roman"/>
                  <w:b/>
                  <w:bCs/>
                  <w:lang w:val="en-US"/>
                </w:rPr>
                <w:t>Holiday</w:t>
              </w:r>
            </w:smartTag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Dice” game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8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Method: "RAFT Strategy"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>(R – Role: student, A – Audience: friend, F – Format: letter, T – Topic: vacation)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2F5496"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color w:val="2F5496"/>
                <w:lang w:val="en-US"/>
              </w:rPr>
              <w:t xml:space="preserve">My author's program is designed to develop students' writing skills through </w:t>
            </w:r>
            <w:r w:rsidRPr="003F25AC">
              <w:rPr>
                <w:rFonts w:ascii="Times New Roman" w:hAnsi="Times New Roman"/>
                <w:b/>
                <w:bCs/>
                <w:noProof/>
                <w:color w:val="2F5496"/>
                <w:lang w:val="en-US"/>
              </w:rPr>
              <w:t>The program focuses on developing writing fluency, structure, and self-expression through engaging activities such as journaling, letter writing, comics, and dialogues.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8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</w:tc>
        <w:tc>
          <w:tcPr>
            <w:tcW w:w="5245" w:type="dxa"/>
          </w:tcPr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/>
              </w:rPr>
            </w:pPr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The new theme: "An Email About a </w:t>
            </w:r>
            <w:smartTag w:uri="urn:schemas-microsoft-com:office:smarttags" w:element="place">
              <w:r w:rsidRPr="00BC3030">
                <w:rPr>
                  <w:rFonts w:ascii="Times New Roman" w:hAnsi="Times New Roman"/>
                  <w:b/>
                  <w:bCs/>
                  <w:lang w:val="en-GB"/>
                </w:rPr>
                <w:t>Holiday</w:t>
              </w:r>
            </w:smartTag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" </w:t>
            </w:r>
            <w:r w:rsidRPr="00BC3030">
              <w:rPr>
                <w:rFonts w:ascii="MS Gothic" w:eastAsia="MS Gothic" w:hAnsi="MS Gothic" w:cs="MS Gothic" w:hint="eastAsia"/>
                <w:b/>
                <w:bCs/>
                <w:lang w:val="en-GB"/>
              </w:rPr>
              <w:t>✉</w:t>
            </w:r>
            <w:r w:rsidRPr="003F25AC">
              <w:rPr>
                <w:rFonts w:ascii="Vrinda" w:hAnsi="Vrinda" w:cs="Vrinda"/>
                <w:b/>
                <w:bCs/>
              </w:rPr>
              <w:t>️🌴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Vrinda" w:hAnsi="Vrinda" w:cs="Vrinda"/>
                <w:b/>
                <w:bCs/>
                <w:lang w:val="en-US"/>
              </w:rPr>
              <w:t>🧱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Stage 1: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Introduction to Email Structure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Introduce students to the main sections of an email: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lang w:val="en-US"/>
              </w:rPr>
              <w:t>✏</w:t>
            </w:r>
            <w:r w:rsidRPr="003F25AC">
              <w:rPr>
                <w:rFonts w:ascii="Vrinda" w:hAnsi="Vrinda" w:cs="Vrinda"/>
                <w:b/>
                <w:bCs/>
                <w:lang w:val="en-US"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Example: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Рисунок 1" o:spid="_x0000_i1029" type="#_x0000_t75" style="width:189.75pt;height:62.25pt;visibility:visible">
                  <v:imagedata r:id="rId9" o:title="" croptop="16183f" cropbottom="21541f" cropleft="11382f" cropright="12859f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lang w:val="en-US"/>
              </w:rPr>
              <w:t>✏</w:t>
            </w:r>
            <w:r w:rsidRPr="003F25AC">
              <w:rPr>
                <w:rFonts w:ascii="Vrinda" w:hAnsi="Vrinda" w:cs="Vrinda"/>
                <w:b/>
                <w:bCs/>
                <w:lang w:val="en-US"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Example: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30" type="#_x0000_t75" style="width:201.75pt;height:69.75pt;visibility:visible">
                  <v:imagedata r:id="rId10" o:title="" croptop="20517f" cropbottom="16752f" cropleft="11382f" cropright="12377f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>Task I. Group work.</w:t>
            </w:r>
            <w:r w:rsidRPr="003F25AC">
              <w:rPr>
                <w:b/>
                <w:bCs/>
                <w:color w:val="000000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>Method: "Understand – Group – Share" Reads and gets acquainted with the letter.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163140">
              <w:rPr>
                <w:noProof/>
                <w:lang w:val="en-US"/>
              </w:rPr>
              <w:pict>
                <v:shape id="Рисунок 6" o:spid="_x0000_i1031" type="#_x0000_t75" alt="Сформированное изображение" style="width:215.25pt;height:161.25pt;visibility:visible">
                  <v:imagedata r:id="rId11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4472C4"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color w:val="4472C4"/>
                <w:lang w:val="en-US"/>
              </w:rPr>
              <w:t>This task is very effective for the All learners category. Picture or word support is provided if necessary.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4472C4"/>
                <w:lang w:val="en-US"/>
              </w:rPr>
            </w:pPr>
            <w:r w:rsidRPr="003F25AC">
              <w:rPr>
                <w:rFonts w:ascii="Vrinda" w:hAnsi="Vrinda" w:cs="Vrinda"/>
                <w:b/>
                <w:bCs/>
                <w:color w:val="4472C4"/>
              </w:rPr>
              <w:t>📷</w:t>
            </w:r>
            <w:r w:rsidRPr="003F25AC">
              <w:rPr>
                <w:rFonts w:ascii="Times New Roman" w:hAnsi="Times New Roman"/>
                <w:b/>
                <w:bCs/>
                <w:color w:val="4472C4"/>
                <w:lang w:val="en-US"/>
              </w:rPr>
              <w:t xml:space="preserve"> Village, Garden, Chicken, Bus</w:t>
            </w:r>
            <w:r w:rsidRPr="003F25AC">
              <w:rPr>
                <w:rFonts w:ascii="Times New Roman" w:hAnsi="Times New Roman"/>
                <w:b/>
                <w:bCs/>
                <w:color w:val="4472C4"/>
                <w:lang w:val="en-US"/>
              </w:rPr>
              <w:br/>
            </w:r>
            <w:r w:rsidRPr="003F25AC">
              <w:rPr>
                <w:rFonts w:ascii="Vrinda" w:hAnsi="Vrinda" w:cs="Vrinda"/>
                <w:b/>
                <w:bCs/>
                <w:color w:val="4472C4"/>
              </w:rPr>
              <w:t>📖</w:t>
            </w:r>
            <w:r w:rsidRPr="003F25AC">
              <w:rPr>
                <w:rFonts w:ascii="Times New Roman" w:hAnsi="Times New Roman"/>
                <w:b/>
                <w:bCs/>
                <w:color w:val="4472C4"/>
                <w:lang w:val="en-US"/>
              </w:rPr>
              <w:t xml:space="preserve"> went, helped, ate, took photos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en-US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lang w:val="en-US"/>
              </w:rPr>
              <w:t>✏</w:t>
            </w:r>
            <w:r w:rsidRPr="003F25AC">
              <w:rPr>
                <w:rFonts w:ascii="Vrinda" w:hAnsi="Vrinda" w:cs="Vrinda"/>
                <w:b/>
                <w:bCs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>Task 1</w:t>
            </w: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 xml:space="preserve">. </w:t>
            </w:r>
            <w:r w:rsidRPr="003F25AC">
              <w:rPr>
                <w:rFonts w:ascii="Vrinda" w:hAnsi="Vrinda" w:cs="Vrinda"/>
                <w:b/>
                <w:bCs/>
                <w:color w:val="000000"/>
              </w:rPr>
              <w:t>📩</w:t>
            </w:r>
            <w:r w:rsidRPr="003F25AC">
              <w:rPr>
                <w:rFonts w:ascii="Times New Roman" w:hAnsi="Times New Roman"/>
                <w:b/>
                <w:bCs/>
                <w:color w:val="000000"/>
                <w:lang w:val="en-US"/>
              </w:rPr>
              <w:t xml:space="preserve"> Read the email and answer the questions: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/>
              </w:rPr>
            </w:pPr>
            <w:r w:rsidRPr="00BC3030">
              <w:rPr>
                <w:rFonts w:ascii="Vrinda" w:hAnsi="Vrinda" w:cs="Vrinda"/>
                <w:b/>
                <w:bCs/>
                <w:lang w:val="en-GB"/>
              </w:rPr>
              <w:t>✅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 Where did Ayan go?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br/>
              <w:t>→ ___________________________________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/>
              </w:rPr>
            </w:pPr>
            <w:r w:rsidRPr="00BC3030">
              <w:rPr>
                <w:rFonts w:ascii="Vrinda" w:hAnsi="Vrinda" w:cs="Vrinda"/>
                <w:b/>
                <w:bCs/>
                <w:lang w:val="en-GB"/>
              </w:rPr>
              <w:t>✅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 Who did he go with?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br/>
              <w:t>→ ___________________________________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/>
              </w:rPr>
            </w:pPr>
            <w:r w:rsidRPr="00BC3030">
              <w:rPr>
                <w:rFonts w:ascii="Vrinda" w:hAnsi="Vrinda" w:cs="Vrinda"/>
                <w:b/>
                <w:bCs/>
                <w:lang w:val="en-GB"/>
              </w:rPr>
              <w:t>✅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 What did he do?</w:t>
            </w:r>
            <w:r w:rsidRPr="00BC3030">
              <w:rPr>
                <w:rFonts w:ascii="Times New Roman" w:hAnsi="Times New Roman"/>
                <w:b/>
                <w:bCs/>
                <w:lang w:val="en-GB"/>
              </w:rPr>
              <w:br/>
              <w:t>→ ___________________________________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lang w:val="en-US"/>
              </w:rPr>
              <w:t>✍</w:t>
            </w:r>
            <w:r w:rsidRPr="003F25AC">
              <w:rPr>
                <w:rFonts w:ascii="Vrinda" w:hAnsi="Vrinda" w:cs="Vrinda"/>
                <w:b/>
                <w:bCs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>Complete the following sentences: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b/>
                <w:bCs/>
                <w:lang w:val="en-GB"/>
              </w:rPr>
              <w:t xml:space="preserve"> </w:t>
            </w:r>
            <w:r w:rsidRPr="00BC3030">
              <w:rPr>
                <w:rFonts w:ascii="Times New Roman" w:hAnsi="Times New Roman"/>
                <w:lang w:val="en-GB"/>
              </w:rPr>
              <w:t>Last Saturday, I went to _________.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 xml:space="preserve">  The weather was __________.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 xml:space="preserve"> We __________ and __________.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Task II.</w:t>
            </w:r>
            <w:r w:rsidRPr="003F25AC">
              <w:rPr>
                <w:rFonts w:ascii="Times New Roman" w:hAnsi="Times New Roman"/>
                <w:b/>
                <w:bCs/>
                <w:color w:val="222222"/>
                <w:shd w:val="clear" w:color="auto" w:fill="FFFFFF"/>
                <w:lang w:val="en-US"/>
              </w:rPr>
              <w:t xml:space="preserve"> Pair work.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</w:t>
            </w:r>
            <w:r w:rsidRPr="003F25AC">
              <w:rPr>
                <w:rFonts w:ascii="Vrinda" w:hAnsi="Vrinda" w:cs="Vrinda"/>
                <w:b/>
                <w:bCs/>
                <w:lang w:val="en-US"/>
              </w:rPr>
              <w:t>🎲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“</w:t>
            </w:r>
            <w:smartTag w:uri="urn:schemas-microsoft-com:office:smarttags" w:element="place">
              <w:r w:rsidRPr="003F25AC">
                <w:rPr>
                  <w:rFonts w:ascii="Times New Roman" w:hAnsi="Times New Roman"/>
                  <w:b/>
                  <w:bCs/>
                  <w:lang w:val="en-US"/>
                </w:rPr>
                <w:t>Holiday</w:t>
              </w:r>
            </w:smartTag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Dice” game: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Students roll the dice and make a sentence for each section: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Vrinda" w:hAnsi="Vrinda" w:cs="Vrinda"/>
                <w:b/>
                <w:bCs/>
                <w:lang w:val="en-US"/>
              </w:rPr>
              <w:t>🧩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Game progress: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Each group is given a dice (d6 – 6-sided).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Students in the group take turns rolling the dice and forming sentences according to the table below.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32" type="#_x0000_t75" alt="Кубик из бумаги с точками" style="width:34.5pt;height:27pt;visibility:visible">
                  <v:imagedata r:id="rId12" o:title="" croptop="703f" cropbottom="49082f" cropleft="21794f" cropright="22069f"/>
                </v:shape>
              </w:pict>
            </w:r>
            <w:r w:rsidRPr="003F25AC">
              <w:rPr>
                <w:rFonts w:ascii="Times New Roman" w:hAnsi="Times New Roman"/>
                <w:lang w:val="en-US"/>
              </w:rPr>
              <w:t>1. Where did he go?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Рисунок 2" o:spid="_x0000_i1033" type="#_x0000_t75" alt="Кубик из бумаги с точками" style="width:35.25pt;height:27.75pt;visibility:visible">
                  <v:imagedata r:id="rId13" o:title="" croptop="16193f" cropbottom="34300f" cropleft="958f" cropright="42640f"/>
                </v:shape>
              </w:pict>
            </w:r>
            <w:r w:rsidRPr="003F25AC">
              <w:rPr>
                <w:rFonts w:ascii="Times New Roman" w:hAnsi="Times New Roman"/>
                <w:lang w:val="en-US"/>
              </w:rPr>
              <w:t>2. Who did he go with?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Рисунок 3" o:spid="_x0000_i1034" type="#_x0000_t75" alt="Кубик из бумаги с точками" style="width:33.75pt;height:28.5pt;visibility:visible">
                  <v:imagedata r:id="rId14" o:title="" croptop="15830f" cropbottom="34196f" cropleft="21669f" cropright="21825f"/>
                </v:shape>
              </w:pic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/>
              </w:rPr>
              <w:t>3. What did he do?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35" type="#_x0000_t75" alt="Кубик из бумаги с точками" style="width:30.75pt;height:33pt;visibility:visible">
                  <v:imagedata r:id="rId15" o:title="" croptop="16009f" cropbottom="34279f" cropleft="43111f" cropright="1109f"/>
                </v:shape>
              </w:pict>
            </w:r>
            <w:r w:rsidRPr="003F25AC">
              <w:rPr>
                <w:rFonts w:ascii="Times New Roman" w:hAnsi="Times New Roman"/>
                <w:lang w:val="en-US"/>
              </w:rPr>
              <w:t>1. Where did he go?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36" type="#_x0000_t75" alt="Кубик из бумаги с точками" style="width:30.75pt;height:27.75pt;visibility:visible">
                  <v:imagedata r:id="rId16" o:title="" croptop="31288f" cropbottom="18915f" cropleft="22275f" cropright="21945f"/>
                </v:shape>
              </w:pict>
            </w:r>
            <w:r w:rsidRPr="003F25AC">
              <w:rPr>
                <w:rFonts w:ascii="Times New Roman" w:hAnsi="Times New Roman"/>
                <w:lang w:val="en-US"/>
              </w:rPr>
              <w:t>4. What was the weather like?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37" type="#_x0000_t75" alt="Кубик из бумаги с точками" style="width:30.75pt;height:36.75pt;visibility:visible">
                  <v:imagedata r:id="rId17" o:title="" croptop="46227f" cropbottom="4410f" cropleft="21927f" cropright="21835f"/>
                </v:shape>
              </w:pict>
            </w:r>
            <w:r w:rsidRPr="003F25AC">
              <w:rPr>
                <w:rFonts w:ascii="Times New Roman" w:hAnsi="Times New Roman"/>
                <w:lang w:val="en-US"/>
              </w:rPr>
              <w:t>2. Who did he go with?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MS Gothic" w:eastAsia="MS Gothic" w:hAnsi="MS Gothic" w:cs="MS Gothic" w:hint="eastAsia"/>
                <w:b/>
                <w:bCs/>
                <w:lang w:val="en-US"/>
              </w:rPr>
              <w:t>✍</w:t>
            </w:r>
            <w:r w:rsidRPr="003F25AC">
              <w:rPr>
                <w:rFonts w:ascii="Vrinda" w:hAnsi="Vrinda" w:cs="Vrinda"/>
                <w:b/>
                <w:bCs/>
                <w:lang w:val="en-US"/>
              </w:rPr>
              <w:t>️</w:t>
            </w: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 Task III: Individual work — Writing a letter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Task: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Based on your own experience, write an email: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Segoe UI Symbol" w:hAnsi="Segoe UI Symbol" w:cs="Segoe UI Symbol"/>
                <w:lang w:val="en-US"/>
              </w:rPr>
              <w:t>➤</w:t>
            </w:r>
            <w:r w:rsidRPr="003F25AC">
              <w:rPr>
                <w:rFonts w:ascii="Times New Roman" w:hAnsi="Times New Roman"/>
                <w:lang w:val="en-US"/>
              </w:rPr>
              <w:t xml:space="preserve"> Keep the correct structure (To, From, Subject)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Segoe UI Symbol" w:hAnsi="Segoe UI Symbol" w:cs="Segoe UI Symbol"/>
                <w:lang w:val="en-US"/>
              </w:rPr>
              <w:t>➤</w:t>
            </w:r>
            <w:r w:rsidRPr="003F25AC">
              <w:rPr>
                <w:rFonts w:ascii="Times New Roman" w:hAnsi="Times New Roman"/>
                <w:lang w:val="en-US"/>
              </w:rPr>
              <w:t xml:space="preserve"> Write with paragraphs, emotion, and specific actions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Segoe UI Symbol" w:hAnsi="Segoe UI Symbol" w:cs="Segoe UI Symbol"/>
                <w:lang w:val="en-US"/>
              </w:rPr>
              <w:t>➤</w:t>
            </w:r>
            <w:r w:rsidRPr="003F25AC">
              <w:rPr>
                <w:rFonts w:ascii="Times New Roman" w:hAnsi="Times New Roman"/>
                <w:lang w:val="en-US"/>
              </w:rPr>
              <w:t xml:space="preserve"> Add a closing sentence ("See you soon")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163140">
              <w:rPr>
                <w:noProof/>
                <w:lang w:val="en-US"/>
              </w:rPr>
              <w:pict>
                <v:shape id="_x0000_i1038" type="#_x0000_t75" alt="Сформированное изображение" style="width:115.5pt;height:126.75pt;visibility:visible">
                  <v:imagedata r:id="rId18" o:title=""/>
                </v:shape>
              </w:pict>
            </w:r>
          </w:p>
        </w:tc>
        <w:tc>
          <w:tcPr>
            <w:tcW w:w="2551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-Listens to the teacher attentively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-After understanding the theme, they follow the examples.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Understand the main  information about the letter.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Read the text and answer the main questions, then complete the task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Students roll the dice and make sentences for each section: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Vrinda" w:hAnsi="Vrinda" w:cs="Vrinda"/>
                <w:lang w:val="en-US"/>
              </w:rPr>
              <w:t>✅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i/>
                <w:iCs/>
                <w:lang w:val="en-US"/>
              </w:rPr>
              <w:t>Peers listen to each other’s sentences and award points based on accuracy and clarity.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Based on their own experience, write an email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Vrinda" w:hAnsi="Vrinda" w:cs="Vrinda"/>
                <w:lang w:val="en-US"/>
              </w:rPr>
              <w:t>✅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i/>
                <w:iCs/>
                <w:lang w:val="en-US"/>
              </w:rPr>
              <w:t>Students use this checklist to assess their  writing.</w:t>
            </w:r>
          </w:p>
        </w:tc>
        <w:tc>
          <w:tcPr>
            <w:tcW w:w="269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lang w:val="en-US" w:eastAsia="ru-RU"/>
              </w:rPr>
              <w:t>understanding the structure of an email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-writing a letter about your vacation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-expressing your thoughts in simple sentences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color w:val="ED0000"/>
                <w:u w:val="single"/>
                <w:lang w:val="en-GB" w:eastAsia="en-GB"/>
              </w:rPr>
            </w:pPr>
            <w:r w:rsidRPr="003F25AC">
              <w:rPr>
                <w:rFonts w:ascii="Times New Roman" w:hAnsi="Times New Roman"/>
                <w:b/>
                <w:color w:val="ED0000"/>
                <w:u w:val="single"/>
                <w:lang w:val="en-US" w:eastAsia="en-GB"/>
              </w:rPr>
              <w:t>Group Assessment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Read the text and determine where Ayan went and  and identify who Ayan went with from the letter-1 point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u w:val="single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/>
              </w:rPr>
              <w:t>Correctly complete the blank sentences (3 sentences)-1 point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GB" w:eastAsia="ru-RU"/>
              </w:rPr>
            </w:pPr>
            <w:r w:rsidRPr="003F25AC">
              <w:rPr>
                <w:rFonts w:ascii="Times New Roman" w:hAnsi="Times New Roman"/>
                <w:b/>
                <w:bCs/>
                <w:color w:val="FF0000"/>
                <w:lang w:val="en-US" w:eastAsia="ru-RU"/>
              </w:rPr>
              <w:t>2 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bCs/>
                <w:color w:val="ED0000"/>
                <w:u w:val="single"/>
                <w:lang w:val="en-US" w:eastAsia="en-GB"/>
              </w:rPr>
              <w:t>Couples evaluate each other through the "Postcard swap" method</w:t>
            </w:r>
          </w:p>
          <w:p w:rsidR="00520C00" w:rsidRPr="003F25AC" w:rsidRDefault="00520C00" w:rsidP="003F25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color w:val="ED0000"/>
                <w:u w:val="single"/>
                <w:lang w:val="en-US" w:eastAsia="en-GB"/>
              </w:rPr>
            </w:pPr>
            <w:r w:rsidRPr="003F25AC">
              <w:rPr>
                <w:rFonts w:ascii="Times New Roman" w:hAnsi="Times New Roman"/>
                <w:b/>
                <w:color w:val="ED0000"/>
                <w:u w:val="single"/>
                <w:lang w:val="en-US" w:eastAsia="en-GB"/>
              </w:rPr>
              <w:t>Peer Assessment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ru-RU"/>
              </w:rPr>
            </w:pPr>
            <w:r w:rsidRPr="003F25AC">
              <w:rPr>
                <w:rFonts w:ascii="Times New Roman" w:hAnsi="Times New Roman"/>
                <w:bCs/>
                <w:lang w:val="en-US" w:eastAsia="ru-RU"/>
              </w:rPr>
              <w:t>Descriptor: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ru-RU"/>
              </w:rPr>
            </w:pPr>
            <w:r w:rsidRPr="003F25AC">
              <w:rPr>
                <w:rFonts w:ascii="Times New Roman" w:hAnsi="Times New Roman"/>
                <w:bCs/>
                <w:lang w:val="en-US" w:eastAsia="ru-RU"/>
              </w:rPr>
              <w:t>-</w:t>
            </w:r>
            <w:r w:rsidRPr="003F25AC">
              <w:rPr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  <w:bCs/>
                <w:lang w:val="en-US" w:eastAsia="ru-RU"/>
              </w:rPr>
              <w:t>Forms a correct sentence about – 2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Cs/>
                <w:lang w:val="en-US" w:eastAsia="ru-RU"/>
              </w:rPr>
            </w:pPr>
            <w:r w:rsidRPr="003F25AC">
              <w:rPr>
                <w:rFonts w:ascii="Times New Roman" w:hAnsi="Times New Roman"/>
                <w:bCs/>
                <w:lang w:val="en-US" w:eastAsia="ru-RU"/>
              </w:rPr>
              <w:t>Uses correct grammar and sentence structure – 1 point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color w:val="ED0000"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color w:val="ED0000"/>
                <w:lang w:val="en-US" w:eastAsia="ru-RU"/>
              </w:rPr>
              <w:t>3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GB" w:eastAsia="ru-RU"/>
              </w:rPr>
            </w:pPr>
          </w:p>
          <w:p w:rsidR="00520C00" w:rsidRPr="00BC3030" w:rsidRDefault="00520C00" w:rsidP="003F25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color w:val="ED0000"/>
                <w:u w:val="single"/>
                <w:lang w:val="en-GB" w:eastAsia="en-GB"/>
              </w:rPr>
            </w:pPr>
            <w:r w:rsidRPr="00BC3030">
              <w:rPr>
                <w:rFonts w:ascii="Times New Roman" w:hAnsi="Times New Roman"/>
                <w:b/>
                <w:color w:val="ED0000"/>
                <w:u w:val="single"/>
                <w:lang w:val="en-GB" w:eastAsia="en-GB"/>
              </w:rPr>
              <w:t>Self-Assessment</w:t>
            </w:r>
          </w:p>
          <w:p w:rsidR="00520C00" w:rsidRPr="003F25AC" w:rsidRDefault="00520C00" w:rsidP="003F25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color w:val="ED0000"/>
                <w:u w:val="single"/>
                <w:lang w:val="en-US" w:eastAsia="en-GB"/>
              </w:rPr>
            </w:pPr>
            <w:r w:rsidRPr="003F25AC">
              <w:rPr>
                <w:rFonts w:ascii="Times New Roman" w:hAnsi="Times New Roman"/>
                <w:b/>
                <w:color w:val="ED0000"/>
                <w:u w:val="single"/>
                <w:lang w:val="en-US" w:eastAsia="en-GB"/>
              </w:rPr>
              <w:t xml:space="preserve"> </w:t>
            </w:r>
          </w:p>
          <w:p w:rsidR="00520C00" w:rsidRPr="00BC3030" w:rsidRDefault="00520C00" w:rsidP="003F25AC">
            <w:pPr>
              <w:spacing w:after="0" w:line="240" w:lineRule="auto"/>
              <w:rPr>
                <w:rFonts w:ascii="Times New Roman" w:hAnsi="Times New Roman"/>
                <w:lang w:val="en-GB" w:eastAsia="ru-RU"/>
              </w:rPr>
            </w:pPr>
            <w:r w:rsidRPr="00BC3030">
              <w:rPr>
                <w:rFonts w:ascii="Times New Roman" w:hAnsi="Times New Roman"/>
                <w:lang w:val="en-GB" w:eastAsia="ru-RU"/>
              </w:rPr>
              <w:t>Descriptor: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-Uses letter structure correctly–2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</w:t>
            </w:r>
            <w:r w:rsidRPr="003F25AC">
              <w:rPr>
                <w:rFonts w:ascii="Times New Roman" w:hAnsi="Times New Roman"/>
                <w:lang w:val="en-US"/>
              </w:rPr>
              <w:t xml:space="preserve"> Composes 3–4 correct sentences</w:t>
            </w:r>
            <w:r w:rsidRPr="003F25AC">
              <w:rPr>
                <w:rFonts w:ascii="Times New Roman" w:hAnsi="Times New Roman"/>
                <w:lang w:val="en-US" w:eastAsia="ru-RU"/>
              </w:rPr>
              <w:t xml:space="preserve"> -2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Names places of rest, actions and feelings - 1 point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ED0000"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bCs/>
                <w:color w:val="ED0000"/>
                <w:lang w:val="en-US" w:eastAsia="ru-RU"/>
              </w:rPr>
              <w:t>Total: 5 points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lang w:eastAsia="ru-RU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bCs/>
                <w:color w:val="FF0000"/>
                <w:lang w:val="en-US" w:eastAsia="ru-RU"/>
              </w:rPr>
              <w:t>Total: 10 points</w:t>
            </w:r>
          </w:p>
        </w:tc>
        <w:tc>
          <w:tcPr>
            <w:tcW w:w="195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Interactive panel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Handouts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Interactive panel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Handouts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  <w:lang w:val="en-US"/>
              </w:rPr>
              <w:t>Worksheets</w:t>
            </w:r>
            <w:r w:rsidRPr="003F25AC">
              <w:rPr>
                <w:rFonts w:ascii="Times New Roman" w:hAnsi="Times New Roman"/>
                <w:lang w:val="en-US"/>
              </w:rPr>
              <w:br/>
            </w:r>
            <w:r w:rsidRPr="003F25AC">
              <w:rPr>
                <w:rFonts w:ascii="Times New Roman" w:hAnsi="Times New Roman"/>
              </w:rPr>
              <w:t>Flashcards: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Рисунок 9" o:spid="_x0000_i1039" type="#_x0000_t75" style="width:84.75pt;height:93pt;visibility:visible">
                  <v:imagedata r:id="rId19" o:title="" cropbottom="12786f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_x0000_i1040" type="#_x0000_t75" style="width:84.75pt;height:84.75pt;visibility:visible">
                  <v:imagedata r:id="rId20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Interactive panel</w:t>
            </w:r>
          </w:p>
          <w:p w:rsidR="00520C00" w:rsidRPr="003F25AC" w:rsidRDefault="00520C00" w:rsidP="003F25AC">
            <w:pPr>
              <w:spacing w:after="0" w:line="240" w:lineRule="auto"/>
              <w:contextualSpacing/>
              <w:rPr>
                <w:rFonts w:ascii="Times New Roman" w:hAnsi="Times New Roman"/>
                <w:bCs/>
                <w:lang w:val="en-US" w:eastAsia="en-GB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Worksheets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bCs/>
                <w:lang w:val="en-US" w:eastAsia="en-GB"/>
              </w:rPr>
              <w:t>Handouts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Dice (for the Holiday Dice activity)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</w:rPr>
              <w:t>Writing template/email frame</w:t>
            </w:r>
          </w:p>
        </w:tc>
      </w:tr>
      <w:tr w:rsidR="00520C00" w:rsidRPr="003F25AC" w:rsidTr="003F25AC">
        <w:trPr>
          <w:trHeight w:val="3498"/>
        </w:trPr>
        <w:tc>
          <w:tcPr>
            <w:tcW w:w="241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End of the lesson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Reflection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2 mins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Feedback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1 min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Assessment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1 min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Homework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1 min</w:t>
            </w:r>
          </w:p>
        </w:tc>
        <w:tc>
          <w:tcPr>
            <w:tcW w:w="524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lang w:val="en-US" w:eastAsia="ru-RU"/>
              </w:rPr>
            </w:pPr>
            <w:r w:rsidRPr="003F25AC">
              <w:rPr>
                <w:rFonts w:ascii="Times New Roman" w:hAnsi="Times New Roman"/>
                <w:b/>
                <w:lang w:val="en-US" w:eastAsia="ru-RU"/>
              </w:rPr>
              <w:t>Complete the sentences based on what they learned today: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Vrinda" w:hAnsi="Vrinda" w:cs="Vrinda"/>
              </w:rPr>
              <w:t>👩</w:t>
            </w:r>
            <w:r w:rsidRPr="003F25AC">
              <w:rPr>
                <w:rFonts w:ascii="Times New Roman" w:hAnsi="Times New Roman"/>
                <w:lang w:val="en-US"/>
              </w:rPr>
              <w:t>‍</w:t>
            </w:r>
            <w:r w:rsidRPr="003F25AC">
              <w:rPr>
                <w:rFonts w:ascii="Vrinda" w:hAnsi="Vrinda" w:cs="Vrinda"/>
              </w:rPr>
              <w:t>🎓</w:t>
            </w:r>
            <w:r w:rsidRPr="003F25AC">
              <w:rPr>
                <w:rFonts w:ascii="Times New Roman" w:hAnsi="Times New Roman"/>
                <w:lang w:val="en-US"/>
              </w:rPr>
              <w:t xml:space="preserve"> My Reflection </w:t>
            </w:r>
          </w:p>
          <w:p w:rsidR="00520C00" w:rsidRPr="003F25AC" w:rsidRDefault="00520C00" w:rsidP="003F25AC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rPr>
                <w:rFonts w:ascii="Segoe UI Emoji" w:hAnsi="Segoe UI Emoji" w:cs="Segoe UI Emoji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What did you do well? </w:t>
            </w:r>
            <w:r w:rsidRPr="003F25AC">
              <w:rPr>
                <w:rFonts w:ascii="MS Gothic" w:eastAsia="MS Gothic" w:hAnsi="MS Gothic" w:cs="MS Gothic" w:hint="eastAsia"/>
                <w:lang w:val="en-US"/>
              </w:rPr>
              <w:t>✏</w:t>
            </w:r>
            <w:r w:rsidRPr="003F25AC">
              <w:rPr>
                <w:rFonts w:ascii="Vrinda" w:hAnsi="Vrinda" w:cs="Vrinda"/>
              </w:rPr>
              <w:t>️</w:t>
            </w:r>
          </w:p>
          <w:p w:rsidR="00520C00" w:rsidRPr="003F25AC" w:rsidRDefault="00520C00" w:rsidP="003F25AC">
            <w:pPr>
              <w:spacing w:after="0" w:line="240" w:lineRule="auto"/>
              <w:ind w:left="360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 I am proud because I... </w:t>
            </w:r>
            <w:r w:rsidRPr="003F25AC">
              <w:rPr>
                <w:rFonts w:ascii="Times New Roman" w:hAnsi="Times New Roman"/>
              </w:rPr>
              <w:t>(Мен мынаған қуандым, себебі мен...)</w:t>
            </w:r>
          </w:p>
          <w:p w:rsidR="00520C00" w:rsidRPr="003F25AC" w:rsidRDefault="00520C00" w:rsidP="003F25AC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What was difficult for you? </w:t>
            </w:r>
            <w:r w:rsidRPr="003F25AC">
              <w:rPr>
                <w:rFonts w:ascii="MS Gothic" w:eastAsia="MS Gothic" w:hAnsi="MS Gothic" w:cs="MS Gothic" w:hint="eastAsia"/>
                <w:lang w:val="en-US"/>
              </w:rPr>
              <w:t>✏</w:t>
            </w:r>
            <w:r w:rsidRPr="003F25AC">
              <w:rPr>
                <w:rFonts w:ascii="Vrinda" w:hAnsi="Vrinda" w:cs="Vrinda"/>
              </w:rPr>
              <w:t>️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</w:p>
          <w:p w:rsidR="00520C00" w:rsidRPr="003F25AC" w:rsidRDefault="00520C00" w:rsidP="003F25AC">
            <w:pPr>
              <w:spacing w:after="0" w:line="240" w:lineRule="auto"/>
              <w:ind w:left="360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It was hard for me to... (</w:t>
            </w:r>
            <w:r w:rsidRPr="003F25AC">
              <w:rPr>
                <w:rFonts w:ascii="Times New Roman" w:hAnsi="Times New Roman"/>
              </w:rPr>
              <w:t>Маған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</w:rPr>
              <w:t>қиын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</w:rPr>
              <w:t>болғаны</w:t>
            </w:r>
            <w:r w:rsidRPr="003F25AC">
              <w:rPr>
                <w:rFonts w:ascii="Times New Roman" w:hAnsi="Times New Roman"/>
                <w:lang w:val="en-US"/>
              </w:rPr>
              <w:t xml:space="preserve">...) </w:t>
            </w:r>
          </w:p>
          <w:p w:rsidR="00520C00" w:rsidRPr="003F25AC" w:rsidRDefault="00520C00" w:rsidP="003F25AC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What will you try to do better next time? </w:t>
            </w:r>
            <w:r w:rsidRPr="003F25AC">
              <w:rPr>
                <w:rFonts w:ascii="MS Gothic" w:eastAsia="MS Gothic" w:hAnsi="MS Gothic" w:cs="MS Gothic" w:hint="eastAsia"/>
                <w:lang w:val="en-US"/>
              </w:rPr>
              <w:t>✏</w:t>
            </w:r>
            <w:r w:rsidRPr="003F25AC">
              <w:rPr>
                <w:rFonts w:ascii="Vrinda" w:hAnsi="Vrinda" w:cs="Vrinda"/>
              </w:rPr>
              <w:t>️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</w:p>
          <w:p w:rsidR="00520C00" w:rsidRPr="003F25AC" w:rsidRDefault="00520C00" w:rsidP="003F25AC">
            <w:pPr>
              <w:spacing w:after="0" w:line="240" w:lineRule="auto"/>
              <w:ind w:left="360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Next time I want to... (</w:t>
            </w:r>
            <w:r w:rsidRPr="003F25AC">
              <w:rPr>
                <w:rFonts w:ascii="Times New Roman" w:hAnsi="Times New Roman"/>
              </w:rPr>
              <w:t>Келесі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</w:rPr>
              <w:t>жолы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</w:rPr>
              <w:t>мен</w:t>
            </w:r>
            <w:r w:rsidRPr="003F25AC">
              <w:rPr>
                <w:rFonts w:ascii="Times New Roman" w:hAnsi="Times New Roman"/>
                <w:lang w:val="en-US"/>
              </w:rPr>
              <w:t xml:space="preserve">... </w:t>
            </w:r>
            <w:r w:rsidRPr="003F25AC">
              <w:rPr>
                <w:rFonts w:ascii="Times New Roman" w:hAnsi="Times New Roman"/>
              </w:rPr>
              <w:t>жақсартқым</w:t>
            </w:r>
            <w:r w:rsidRPr="003F25AC">
              <w:rPr>
                <w:rFonts w:ascii="Times New Roman" w:hAnsi="Times New Roman"/>
                <w:lang w:val="en-US"/>
              </w:rPr>
              <w:t xml:space="preserve"> </w:t>
            </w:r>
            <w:r w:rsidRPr="003F25AC">
              <w:rPr>
                <w:rFonts w:ascii="Times New Roman" w:hAnsi="Times New Roman"/>
              </w:rPr>
              <w:t>келеді</w:t>
            </w:r>
            <w:r w:rsidRPr="003F25AC">
              <w:rPr>
                <w:rFonts w:ascii="Times New Roman" w:hAnsi="Times New Roman"/>
                <w:lang w:val="en-US"/>
              </w:rPr>
              <w:t>.)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Getting feedback from students using the “Cup method”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 w:rsidRPr="003F25AC">
              <w:rPr>
                <w:rFonts w:ascii="Times New Roman" w:hAnsi="Times New Roman"/>
                <w:color w:val="000000"/>
                <w:lang w:val="en-US"/>
              </w:rPr>
              <w:t>Assess students based on the assessment sheet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color w:val="000000"/>
                <w:lang w:val="en-US"/>
              </w:rPr>
              <w:t>Hometask: Write a letter about your last holiday “Nauryz”</w:t>
            </w:r>
          </w:p>
        </w:tc>
        <w:tc>
          <w:tcPr>
            <w:tcW w:w="2551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 xml:space="preserve">Completes the sentences according to their knowledge that they got from this lesson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Provides feedback through the “Cup method”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Students are assessed based on the assessment sheet.</w:t>
            </w:r>
          </w:p>
        </w:tc>
        <w:tc>
          <w:tcPr>
            <w:tcW w:w="269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-choose the correct form of adjectives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-Provides the right word.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3F25AC">
              <w:rPr>
                <w:rFonts w:ascii="Times New Roman" w:hAnsi="Times New Roman"/>
                <w:lang w:val="en-US" w:eastAsia="ru-RU"/>
              </w:rPr>
              <w:t>-Reflects on their learning and progress.</w:t>
            </w:r>
          </w:p>
        </w:tc>
        <w:tc>
          <w:tcPr>
            <w:tcW w:w="1955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>Interactive panel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b/>
                <w:bCs/>
                <w:lang w:val="en-US"/>
              </w:rPr>
            </w:pPr>
            <w:r w:rsidRPr="003F25AC">
              <w:rPr>
                <w:rFonts w:ascii="Times New Roman" w:hAnsi="Times New Roman"/>
                <w:b/>
                <w:bCs/>
                <w:lang w:val="en-US"/>
              </w:rPr>
              <w:t xml:space="preserve">Worksheets </w: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163140">
              <w:rPr>
                <w:noProof/>
                <w:lang w:val="en-US"/>
              </w:rPr>
              <w:pict>
                <v:shape id="Рисунок 11" o:spid="_x0000_i1041" type="#_x0000_t75" alt="Сформированное изображение" style="width:84.75pt;height:126.75pt;visibility:visible">
                  <v:imagedata r:id="rId21" o:title=""/>
                </v:shape>
              </w:pict>
            </w:r>
          </w:p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</w:tc>
      </w:tr>
    </w:tbl>
    <w:p w:rsidR="00520C00" w:rsidRPr="007F7E41" w:rsidRDefault="00520C00" w:rsidP="00295346">
      <w:pPr>
        <w:rPr>
          <w:rFonts w:ascii="Times New Roman" w:hAnsi="Times New Roman"/>
          <w:lang w:val="en-US"/>
        </w:rPr>
      </w:pPr>
    </w:p>
    <w:p w:rsidR="00520C00" w:rsidRPr="007F7E41" w:rsidRDefault="00520C00" w:rsidP="00F46D48">
      <w:pPr>
        <w:pStyle w:val="Heading1"/>
        <w:rPr>
          <w:rFonts w:ascii="Times New Roman" w:hAnsi="Times New Roman"/>
          <w:b/>
          <w:bCs/>
          <w:color w:val="000000"/>
          <w:sz w:val="22"/>
          <w:szCs w:val="22"/>
          <w:lang w:val="en-US"/>
        </w:rPr>
      </w:pPr>
      <w:r w:rsidRPr="007F7E41">
        <w:rPr>
          <w:rFonts w:ascii="Vrinda" w:hAnsi="Vrinda" w:cs="Vrinda"/>
          <w:b/>
          <w:bCs/>
          <w:color w:val="000000"/>
          <w:sz w:val="22"/>
          <w:szCs w:val="22"/>
        </w:rPr>
        <w:t>✅</w:t>
      </w:r>
      <w:r w:rsidRPr="007F7E41">
        <w:rPr>
          <w:rFonts w:ascii="Times New Roman" w:hAnsi="Times New Roman"/>
          <w:b/>
          <w:bCs/>
          <w:color w:val="000000"/>
          <w:sz w:val="22"/>
          <w:szCs w:val="22"/>
        </w:rPr>
        <w:t xml:space="preserve"> </w:t>
      </w:r>
      <w:r w:rsidRPr="007F7E41">
        <w:rPr>
          <w:rFonts w:ascii="Times New Roman" w:hAnsi="Times New Roman"/>
          <w:b/>
          <w:bCs/>
          <w:color w:val="000000"/>
          <w:sz w:val="22"/>
          <w:szCs w:val="22"/>
          <w:lang w:val="en-US"/>
        </w:rPr>
        <w:t>Descriptor</w:t>
      </w:r>
      <w:r w:rsidRPr="007F7E41">
        <w:rPr>
          <w:rFonts w:ascii="Times New Roman" w:hAnsi="Times New Roman"/>
          <w:b/>
          <w:bCs/>
          <w:color w:val="000000"/>
          <w:sz w:val="22"/>
          <w:szCs w:val="22"/>
        </w:rPr>
        <w:t xml:space="preserve">: Task 1 </w:t>
      </w:r>
    </w:p>
    <w:p w:rsidR="00520C00" w:rsidRPr="007F7E41" w:rsidRDefault="00520C00" w:rsidP="00DC7B12">
      <w:pPr>
        <w:rPr>
          <w:rFonts w:ascii="Times New Roman" w:hAnsi="Times New Roman"/>
        </w:rPr>
      </w:pPr>
      <w:r w:rsidRPr="007F7E41">
        <w:rPr>
          <w:rFonts w:ascii="Times New Roman" w:hAnsi="Times New Roman"/>
        </w:rPr>
        <w:t>Топтың аты: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4"/>
        <w:gridCol w:w="3786"/>
        <w:gridCol w:w="2160"/>
        <w:gridCol w:w="2160"/>
      </w:tblGrid>
      <w:tr w:rsidR="00520C00" w:rsidRPr="003F25AC" w:rsidTr="003F25AC">
        <w:tc>
          <w:tcPr>
            <w:tcW w:w="53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№</w:t>
            </w:r>
          </w:p>
        </w:tc>
        <w:tc>
          <w:tcPr>
            <w:tcW w:w="3786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Evaluation criteria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</w:rPr>
              <w:t>Yes-</w:t>
            </w:r>
            <w:r w:rsidRPr="003F25AC">
              <w:rPr>
                <w:rFonts w:ascii="Times New Roman" w:hAnsi="Times New Roman"/>
                <w:b/>
                <w:bCs/>
                <w:color w:val="ED0000"/>
              </w:rPr>
              <w:t>1 point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No-0</w:t>
            </w:r>
          </w:p>
        </w:tc>
      </w:tr>
      <w:tr w:rsidR="00520C00" w:rsidRPr="003F25AC" w:rsidTr="003F25AC">
        <w:tc>
          <w:tcPr>
            <w:tcW w:w="53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1</w:t>
            </w:r>
          </w:p>
        </w:tc>
        <w:tc>
          <w:tcPr>
            <w:tcW w:w="3786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Read the text and determine where Ayan went and  and identify who Ayan went with from the letter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Vrinda" w:hAnsi="Vrinda" w:cs="Vrinda"/>
              </w:rPr>
              <w:t>✅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Vrinda" w:hAnsi="Vrinda" w:cs="Vrinda"/>
              </w:rPr>
              <w:t>❌</w:t>
            </w:r>
          </w:p>
        </w:tc>
      </w:tr>
      <w:tr w:rsidR="00520C00" w:rsidRPr="003F25AC" w:rsidTr="003F25AC">
        <w:tc>
          <w:tcPr>
            <w:tcW w:w="534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2</w:t>
            </w:r>
          </w:p>
        </w:tc>
        <w:tc>
          <w:tcPr>
            <w:tcW w:w="3786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3F25AC">
              <w:rPr>
                <w:rFonts w:ascii="Times New Roman" w:hAnsi="Times New Roman"/>
                <w:lang w:val="en-US"/>
              </w:rPr>
              <w:t>Correctly complete the blank sentences (3 sentences)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Vrinda" w:hAnsi="Vrinda" w:cs="Vrinda"/>
              </w:rPr>
              <w:t>✅</w:t>
            </w:r>
          </w:p>
        </w:tc>
        <w:tc>
          <w:tcPr>
            <w:tcW w:w="2160" w:type="dxa"/>
          </w:tcPr>
          <w:p w:rsidR="00520C00" w:rsidRPr="003F25AC" w:rsidRDefault="00520C00" w:rsidP="003F25AC">
            <w:pPr>
              <w:spacing w:after="0" w:line="240" w:lineRule="auto"/>
              <w:rPr>
                <w:rFonts w:ascii="Times New Roman" w:hAnsi="Times New Roman"/>
              </w:rPr>
            </w:pPr>
            <w:r w:rsidRPr="003F25AC">
              <w:rPr>
                <w:rFonts w:ascii="Vrinda" w:hAnsi="Vrinda" w:cs="Vrinda"/>
              </w:rPr>
              <w:t>❌</w:t>
            </w:r>
          </w:p>
        </w:tc>
      </w:tr>
    </w:tbl>
    <w:p w:rsidR="00520C00" w:rsidRPr="000015B8" w:rsidRDefault="00520C00" w:rsidP="00295346">
      <w:pPr>
        <w:rPr>
          <w:rFonts w:ascii="Times New Roman" w:hAnsi="Times New Roman"/>
        </w:rPr>
      </w:pPr>
    </w:p>
    <w:p w:rsidR="00520C00" w:rsidRPr="00BC3030" w:rsidRDefault="00520C00" w:rsidP="007F7E41">
      <w:pPr>
        <w:rPr>
          <w:rFonts w:ascii="Times New Roman" w:hAnsi="Times New Roman"/>
          <w:b/>
          <w:bCs/>
          <w:lang w:val="en-GB"/>
        </w:rPr>
      </w:pPr>
      <w:r w:rsidRPr="007F7E41">
        <w:rPr>
          <w:rFonts w:ascii="Vrinda" w:hAnsi="Vrinda" w:cs="Vrinda"/>
          <w:b/>
          <w:bCs/>
        </w:rPr>
        <w:t>🤝</w:t>
      </w:r>
      <w:r w:rsidRPr="00BC3030">
        <w:rPr>
          <w:rFonts w:ascii="Times New Roman" w:hAnsi="Times New Roman"/>
          <w:b/>
          <w:bCs/>
          <w:lang w:val="en-GB"/>
        </w:rPr>
        <w:t xml:space="preserve"> Peer Assessment Postcard Swap Descriptor Task 2.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17"/>
        <w:gridCol w:w="5993"/>
        <w:gridCol w:w="1530"/>
        <w:gridCol w:w="2013"/>
      </w:tblGrid>
      <w:tr w:rsidR="00520C00" w:rsidRPr="003F25AC" w:rsidTr="007F7E41">
        <w:trPr>
          <w:tblHeader/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№</w:t>
            </w:r>
          </w:p>
        </w:tc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Descriptor</w:t>
            </w:r>
          </w:p>
        </w:tc>
        <w:tc>
          <w:tcPr>
            <w:tcW w:w="1500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Points</w:t>
            </w:r>
          </w:p>
        </w:tc>
        <w:tc>
          <w:tcPr>
            <w:tcW w:w="1968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Partner’s name</w:t>
            </w: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Align w:val="center"/>
          </w:tcPr>
          <w:p w:rsidR="00520C00" w:rsidRPr="00BC3030" w:rsidRDefault="00520C00" w:rsidP="007F7E41">
            <w:pPr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>Forms a correct sentence about the topic (place, action, or weather)</w:t>
            </w:r>
          </w:p>
        </w:tc>
        <w:tc>
          <w:tcPr>
            <w:tcW w:w="1500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pt"/>
              </w:smartTagPr>
              <w:r w:rsidRPr="003F25AC">
                <w:rPr>
                  <w:rFonts w:ascii="Times New Roman" w:hAnsi="Times New Roman"/>
                </w:rPr>
                <w:t>2 pts</w:t>
              </w:r>
            </w:smartTag>
          </w:p>
        </w:tc>
        <w:tc>
          <w:tcPr>
            <w:tcW w:w="1968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Align w:val="center"/>
          </w:tcPr>
          <w:p w:rsidR="00520C00" w:rsidRPr="00BC3030" w:rsidRDefault="00520C00" w:rsidP="007F7E41">
            <w:pPr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>Uses correct grammar and sentence structure</w:t>
            </w:r>
          </w:p>
        </w:tc>
        <w:tc>
          <w:tcPr>
            <w:tcW w:w="1500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pt"/>
              </w:smartTagPr>
              <w:r w:rsidRPr="003F25AC">
                <w:rPr>
                  <w:rFonts w:ascii="Times New Roman" w:hAnsi="Times New Roman"/>
                </w:rPr>
                <w:t>1 pt</w:t>
              </w:r>
            </w:smartTag>
          </w:p>
        </w:tc>
        <w:tc>
          <w:tcPr>
            <w:tcW w:w="1968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r w:rsidRPr="003F25AC">
              <w:rPr>
                <w:rFonts w:ascii="Vrinda" w:hAnsi="Vrinda" w:cs="Vrinda"/>
              </w:rPr>
              <w:t>✅</w:t>
            </w:r>
          </w:p>
        </w:tc>
        <w:tc>
          <w:tcPr>
            <w:tcW w:w="0" w:type="auto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  <w:b/>
                <w:bCs/>
              </w:rPr>
              <w:t>Total</w:t>
            </w:r>
          </w:p>
        </w:tc>
        <w:tc>
          <w:tcPr>
            <w:tcW w:w="1500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  <w:b/>
                <w:bCs/>
              </w:rPr>
              <w:t>/3</w:t>
            </w:r>
          </w:p>
        </w:tc>
        <w:tc>
          <w:tcPr>
            <w:tcW w:w="1968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</w:tbl>
    <w:p w:rsidR="00520C00" w:rsidRDefault="00520C00" w:rsidP="00295346">
      <w:pPr>
        <w:rPr>
          <w:rFonts w:ascii="Times New Roman" w:hAnsi="Times New Roman"/>
          <w:lang w:val="en-US"/>
        </w:rPr>
      </w:pPr>
    </w:p>
    <w:p w:rsidR="00520C00" w:rsidRDefault="00520C00" w:rsidP="00295346">
      <w:pPr>
        <w:rPr>
          <w:rFonts w:ascii="Times New Roman" w:hAnsi="Times New Roman"/>
          <w:lang w:val="en-US"/>
        </w:rPr>
      </w:pPr>
    </w:p>
    <w:p w:rsidR="00520C00" w:rsidRPr="00BC49B4" w:rsidRDefault="00520C00" w:rsidP="00BC49B4">
      <w:pPr>
        <w:rPr>
          <w:rFonts w:ascii="Times New Roman" w:hAnsi="Times New Roman"/>
          <w:b/>
          <w:bCs/>
        </w:rPr>
      </w:pPr>
      <w:r w:rsidRPr="00BC49B4">
        <w:rPr>
          <w:rFonts w:ascii="MS Gothic" w:eastAsia="MS Gothic" w:hAnsi="MS Gothic" w:cs="MS Gothic" w:hint="eastAsia"/>
          <w:b/>
          <w:bCs/>
        </w:rPr>
        <w:t>✉</w:t>
      </w:r>
      <w:r w:rsidRPr="00BC49B4">
        <w:rPr>
          <w:rFonts w:ascii="Vrinda" w:hAnsi="Vrinda" w:cs="Vrinda"/>
          <w:b/>
          <w:bCs/>
        </w:rPr>
        <w:t>️</w:t>
      </w:r>
      <w:r w:rsidRPr="00BC49B4">
        <w:rPr>
          <w:rFonts w:ascii="Times New Roman" w:hAnsi="Times New Roman"/>
          <w:b/>
          <w:bCs/>
        </w:rPr>
        <w:t xml:space="preserve"> Self-Assessment: </w:t>
      </w:r>
      <w:r w:rsidRPr="007F7E41">
        <w:rPr>
          <w:rFonts w:ascii="Times New Roman" w:hAnsi="Times New Roman"/>
          <w:b/>
          <w:bCs/>
        </w:rPr>
        <w:t>Descriptor</w:t>
      </w:r>
      <w:r>
        <w:rPr>
          <w:rFonts w:ascii="Times New Roman" w:hAnsi="Times New Roman"/>
          <w:b/>
          <w:bCs/>
        </w:rPr>
        <w:t xml:space="preserve"> Task 3.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17"/>
        <w:gridCol w:w="6908"/>
        <w:gridCol w:w="1275"/>
        <w:gridCol w:w="1718"/>
      </w:tblGrid>
      <w:tr w:rsidR="00520C00" w:rsidRPr="003F25AC" w:rsidTr="007F7E41">
        <w:trPr>
          <w:tblHeader/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№</w:t>
            </w:r>
          </w:p>
        </w:tc>
        <w:tc>
          <w:tcPr>
            <w:tcW w:w="6878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Descriptor</w:t>
            </w:r>
          </w:p>
        </w:tc>
        <w:tc>
          <w:tcPr>
            <w:tcW w:w="1245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Points</w:t>
            </w:r>
          </w:p>
        </w:tc>
        <w:tc>
          <w:tcPr>
            <w:tcW w:w="1673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  <w:b/>
                <w:bCs/>
              </w:rPr>
            </w:pPr>
            <w:r w:rsidRPr="003F25AC">
              <w:rPr>
                <w:rFonts w:ascii="Times New Roman" w:hAnsi="Times New Roman"/>
                <w:b/>
                <w:bCs/>
              </w:rPr>
              <w:t>Name</w:t>
            </w: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1</w:t>
            </w:r>
          </w:p>
        </w:tc>
        <w:tc>
          <w:tcPr>
            <w:tcW w:w="6878" w:type="dxa"/>
            <w:vAlign w:val="center"/>
          </w:tcPr>
          <w:p w:rsidR="00520C00" w:rsidRPr="00BC3030" w:rsidRDefault="00520C00" w:rsidP="00BC49B4">
            <w:pPr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 xml:space="preserve">Uses letter structure correctly </w:t>
            </w:r>
            <w:r w:rsidRPr="00BC3030">
              <w:rPr>
                <w:rFonts w:ascii="Times New Roman" w:hAnsi="Times New Roman"/>
                <w:i/>
                <w:iCs/>
                <w:lang w:val="en-GB"/>
              </w:rPr>
              <w:t>(To, From, Subject, Hi…, See you soon)</w:t>
            </w:r>
          </w:p>
        </w:tc>
        <w:tc>
          <w:tcPr>
            <w:tcW w:w="1245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pt"/>
              </w:smartTagPr>
              <w:r w:rsidRPr="003F25AC">
                <w:rPr>
                  <w:rFonts w:ascii="Times New Roman" w:hAnsi="Times New Roman"/>
                </w:rPr>
                <w:t>2 pts</w:t>
              </w:r>
            </w:smartTag>
          </w:p>
        </w:tc>
        <w:tc>
          <w:tcPr>
            <w:tcW w:w="1673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2</w:t>
            </w:r>
          </w:p>
        </w:tc>
        <w:tc>
          <w:tcPr>
            <w:tcW w:w="6878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Composes 3–4 grammatically correct sentences</w:t>
            </w:r>
          </w:p>
        </w:tc>
        <w:tc>
          <w:tcPr>
            <w:tcW w:w="1245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pt"/>
              </w:smartTagPr>
              <w:r w:rsidRPr="003F25AC">
                <w:rPr>
                  <w:rFonts w:ascii="Times New Roman" w:hAnsi="Times New Roman"/>
                </w:rPr>
                <w:t>2 pts</w:t>
              </w:r>
            </w:smartTag>
          </w:p>
        </w:tc>
        <w:tc>
          <w:tcPr>
            <w:tcW w:w="1673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  <w:tr w:rsidR="00520C00" w:rsidRPr="003F25AC" w:rsidTr="007F7E41">
        <w:trPr>
          <w:tblCellSpacing w:w="15" w:type="dxa"/>
        </w:trPr>
        <w:tc>
          <w:tcPr>
            <w:tcW w:w="0" w:type="auto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r w:rsidRPr="003F25AC">
              <w:rPr>
                <w:rFonts w:ascii="Times New Roman" w:hAnsi="Times New Roman"/>
              </w:rPr>
              <w:t>3</w:t>
            </w:r>
          </w:p>
        </w:tc>
        <w:tc>
          <w:tcPr>
            <w:tcW w:w="6878" w:type="dxa"/>
            <w:vAlign w:val="center"/>
          </w:tcPr>
          <w:p w:rsidR="00520C00" w:rsidRPr="00BC3030" w:rsidRDefault="00520C00" w:rsidP="00BC49B4">
            <w:pPr>
              <w:rPr>
                <w:rFonts w:ascii="Times New Roman" w:hAnsi="Times New Roman"/>
                <w:lang w:val="en-GB"/>
              </w:rPr>
            </w:pPr>
            <w:r w:rsidRPr="00BC3030">
              <w:rPr>
                <w:rFonts w:ascii="Times New Roman" w:hAnsi="Times New Roman"/>
                <w:lang w:val="en-GB"/>
              </w:rPr>
              <w:t>Names places of rest, actions, and feelings</w:t>
            </w:r>
          </w:p>
        </w:tc>
        <w:tc>
          <w:tcPr>
            <w:tcW w:w="1245" w:type="dxa"/>
            <w:vAlign w:val="center"/>
          </w:tcPr>
          <w:p w:rsidR="00520C00" w:rsidRPr="003F25AC" w:rsidRDefault="00520C00" w:rsidP="00BC49B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pt"/>
              </w:smartTagPr>
              <w:r w:rsidRPr="003F25AC">
                <w:rPr>
                  <w:rFonts w:ascii="Times New Roman" w:hAnsi="Times New Roman"/>
                </w:rPr>
                <w:t>1 pt</w:t>
              </w:r>
            </w:smartTag>
          </w:p>
        </w:tc>
        <w:tc>
          <w:tcPr>
            <w:tcW w:w="1673" w:type="dxa"/>
            <w:vAlign w:val="center"/>
          </w:tcPr>
          <w:p w:rsidR="00520C00" w:rsidRPr="003F25AC" w:rsidRDefault="00520C00" w:rsidP="007F7E41">
            <w:pPr>
              <w:rPr>
                <w:rFonts w:ascii="Times New Roman" w:hAnsi="Times New Roman"/>
              </w:rPr>
            </w:pPr>
          </w:p>
        </w:tc>
      </w:tr>
    </w:tbl>
    <w:p w:rsidR="00520C00" w:rsidRPr="00397DE9" w:rsidRDefault="00520C00" w:rsidP="00295346">
      <w:pPr>
        <w:rPr>
          <w:rFonts w:ascii="Times New Roman" w:hAnsi="Times New Roman"/>
          <w:lang w:val="en-US"/>
        </w:rPr>
      </w:pPr>
    </w:p>
    <w:sectPr w:rsidR="00520C00" w:rsidRPr="00397DE9" w:rsidSect="003A5F8F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S Gothic">
    <w:altName w:val="?l?r ?S?V?b?N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Segoe UI Emoji">
    <w:altName w:val="Vrind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E6ADC"/>
    <w:multiLevelType w:val="multilevel"/>
    <w:tmpl w:val="6E4A73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5AF35F2"/>
    <w:multiLevelType w:val="multilevel"/>
    <w:tmpl w:val="94C6F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A219C2"/>
    <w:multiLevelType w:val="multilevel"/>
    <w:tmpl w:val="C63C9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0BC07DE8"/>
    <w:multiLevelType w:val="multilevel"/>
    <w:tmpl w:val="1FA42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08C06C6"/>
    <w:multiLevelType w:val="multilevel"/>
    <w:tmpl w:val="021EAA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186B05A5"/>
    <w:multiLevelType w:val="multilevel"/>
    <w:tmpl w:val="805A9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211A7B"/>
    <w:multiLevelType w:val="multilevel"/>
    <w:tmpl w:val="3D729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AFF6716"/>
    <w:multiLevelType w:val="multilevel"/>
    <w:tmpl w:val="FC34F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0674FDC"/>
    <w:multiLevelType w:val="multilevel"/>
    <w:tmpl w:val="EB1C39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3A64255"/>
    <w:multiLevelType w:val="multilevel"/>
    <w:tmpl w:val="EC74E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D81E55"/>
    <w:multiLevelType w:val="multilevel"/>
    <w:tmpl w:val="AEDE0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72C7C47"/>
    <w:multiLevelType w:val="hybridMultilevel"/>
    <w:tmpl w:val="9530F604"/>
    <w:lvl w:ilvl="0" w:tplc="1E9458DE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B0198E"/>
    <w:multiLevelType w:val="multilevel"/>
    <w:tmpl w:val="2EACF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A106647"/>
    <w:multiLevelType w:val="multilevel"/>
    <w:tmpl w:val="19B0C6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B1F78D1"/>
    <w:multiLevelType w:val="multilevel"/>
    <w:tmpl w:val="62F241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30D9264C"/>
    <w:multiLevelType w:val="multilevel"/>
    <w:tmpl w:val="C50859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34CB1B14"/>
    <w:multiLevelType w:val="multilevel"/>
    <w:tmpl w:val="E2DEFA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3E0D4A94"/>
    <w:multiLevelType w:val="multilevel"/>
    <w:tmpl w:val="C928B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0193D38"/>
    <w:multiLevelType w:val="multilevel"/>
    <w:tmpl w:val="BB58C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0BF1A7A"/>
    <w:multiLevelType w:val="multilevel"/>
    <w:tmpl w:val="FED85F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41615607"/>
    <w:multiLevelType w:val="hybridMultilevel"/>
    <w:tmpl w:val="122EC7D8"/>
    <w:lvl w:ilvl="0" w:tplc="3272B9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D45A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266D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3CED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04E2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3244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ACA9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E8F6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6C45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444547B6"/>
    <w:multiLevelType w:val="multilevel"/>
    <w:tmpl w:val="CE82FB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48A35C87"/>
    <w:multiLevelType w:val="multilevel"/>
    <w:tmpl w:val="EFA8B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B2F07ED"/>
    <w:multiLevelType w:val="multilevel"/>
    <w:tmpl w:val="61E85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B3C0E0D"/>
    <w:multiLevelType w:val="multilevel"/>
    <w:tmpl w:val="5FCCA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14C15E6"/>
    <w:multiLevelType w:val="multilevel"/>
    <w:tmpl w:val="8BA23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5A97925"/>
    <w:multiLevelType w:val="multilevel"/>
    <w:tmpl w:val="B91638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7">
    <w:nsid w:val="5B162D85"/>
    <w:multiLevelType w:val="multilevel"/>
    <w:tmpl w:val="204C7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10B316C"/>
    <w:multiLevelType w:val="multilevel"/>
    <w:tmpl w:val="4F143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40C72CB"/>
    <w:multiLevelType w:val="multilevel"/>
    <w:tmpl w:val="5F489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713034B"/>
    <w:multiLevelType w:val="hybridMultilevel"/>
    <w:tmpl w:val="5FDE1FA6"/>
    <w:lvl w:ilvl="0" w:tplc="2000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6CBF1B17"/>
    <w:multiLevelType w:val="hybridMultilevel"/>
    <w:tmpl w:val="DF60FA72"/>
    <w:lvl w:ilvl="0" w:tplc="B50297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EEFF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1021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7AC4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02C8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8A29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DC5A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BAD2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26C1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>
    <w:nsid w:val="73A540B8"/>
    <w:multiLevelType w:val="multilevel"/>
    <w:tmpl w:val="248C8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5ED55FB"/>
    <w:multiLevelType w:val="multilevel"/>
    <w:tmpl w:val="AD3E9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9811145"/>
    <w:multiLevelType w:val="multilevel"/>
    <w:tmpl w:val="708C2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AB41776"/>
    <w:multiLevelType w:val="hybridMultilevel"/>
    <w:tmpl w:val="4EC42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BC74759"/>
    <w:multiLevelType w:val="multilevel"/>
    <w:tmpl w:val="ACBC1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C5F2034"/>
    <w:multiLevelType w:val="multilevel"/>
    <w:tmpl w:val="44A00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E7C24E4"/>
    <w:multiLevelType w:val="multilevel"/>
    <w:tmpl w:val="FED85F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35"/>
  </w:num>
  <w:num w:numId="2">
    <w:abstractNumId w:val="7"/>
  </w:num>
  <w:num w:numId="3">
    <w:abstractNumId w:val="32"/>
  </w:num>
  <w:num w:numId="4">
    <w:abstractNumId w:val="3"/>
  </w:num>
  <w:num w:numId="5">
    <w:abstractNumId w:val="5"/>
  </w:num>
  <w:num w:numId="6">
    <w:abstractNumId w:val="8"/>
  </w:num>
  <w:num w:numId="7">
    <w:abstractNumId w:val="6"/>
  </w:num>
  <w:num w:numId="8">
    <w:abstractNumId w:val="17"/>
  </w:num>
  <w:num w:numId="9">
    <w:abstractNumId w:val="29"/>
  </w:num>
  <w:num w:numId="10">
    <w:abstractNumId w:val="24"/>
  </w:num>
  <w:num w:numId="11">
    <w:abstractNumId w:val="12"/>
  </w:num>
  <w:num w:numId="12">
    <w:abstractNumId w:val="4"/>
  </w:num>
  <w:num w:numId="13">
    <w:abstractNumId w:val="22"/>
  </w:num>
  <w:num w:numId="14">
    <w:abstractNumId w:val="36"/>
  </w:num>
  <w:num w:numId="15">
    <w:abstractNumId w:val="18"/>
  </w:num>
  <w:num w:numId="16">
    <w:abstractNumId w:val="26"/>
  </w:num>
  <w:num w:numId="17">
    <w:abstractNumId w:val="0"/>
  </w:num>
  <w:num w:numId="18">
    <w:abstractNumId w:val="10"/>
  </w:num>
  <w:num w:numId="19">
    <w:abstractNumId w:val="27"/>
  </w:num>
  <w:num w:numId="20">
    <w:abstractNumId w:val="11"/>
  </w:num>
  <w:num w:numId="21">
    <w:abstractNumId w:val="34"/>
  </w:num>
  <w:num w:numId="22">
    <w:abstractNumId w:val="14"/>
  </w:num>
  <w:num w:numId="23">
    <w:abstractNumId w:val="15"/>
  </w:num>
  <w:num w:numId="24">
    <w:abstractNumId w:val="13"/>
  </w:num>
  <w:num w:numId="25">
    <w:abstractNumId w:val="23"/>
  </w:num>
  <w:num w:numId="26">
    <w:abstractNumId w:val="31"/>
  </w:num>
  <w:num w:numId="27">
    <w:abstractNumId w:val="20"/>
  </w:num>
  <w:num w:numId="28">
    <w:abstractNumId w:val="1"/>
  </w:num>
  <w:num w:numId="29">
    <w:abstractNumId w:val="37"/>
  </w:num>
  <w:num w:numId="30">
    <w:abstractNumId w:val="2"/>
  </w:num>
  <w:num w:numId="31">
    <w:abstractNumId w:val="16"/>
  </w:num>
  <w:num w:numId="32">
    <w:abstractNumId w:val="19"/>
  </w:num>
  <w:num w:numId="33">
    <w:abstractNumId w:val="28"/>
  </w:num>
  <w:num w:numId="34">
    <w:abstractNumId w:val="38"/>
  </w:num>
  <w:num w:numId="35">
    <w:abstractNumId w:val="9"/>
  </w:num>
  <w:num w:numId="36">
    <w:abstractNumId w:val="33"/>
  </w:num>
  <w:num w:numId="37">
    <w:abstractNumId w:val="25"/>
  </w:num>
  <w:num w:numId="38">
    <w:abstractNumId w:val="21"/>
  </w:num>
  <w:num w:numId="39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57F51"/>
    <w:rsid w:val="000015B8"/>
    <w:rsid w:val="00007B9E"/>
    <w:rsid w:val="00014F55"/>
    <w:rsid w:val="000338E6"/>
    <w:rsid w:val="000612F7"/>
    <w:rsid w:val="00073948"/>
    <w:rsid w:val="00086221"/>
    <w:rsid w:val="00087F92"/>
    <w:rsid w:val="00094890"/>
    <w:rsid w:val="000A5192"/>
    <w:rsid w:val="000A58AD"/>
    <w:rsid w:val="000B5216"/>
    <w:rsid w:val="000C44D0"/>
    <w:rsid w:val="000D2A8B"/>
    <w:rsid w:val="000E04C0"/>
    <w:rsid w:val="000F0E93"/>
    <w:rsid w:val="000F34F3"/>
    <w:rsid w:val="00100C30"/>
    <w:rsid w:val="0011014B"/>
    <w:rsid w:val="0013408F"/>
    <w:rsid w:val="001376E2"/>
    <w:rsid w:val="00141A16"/>
    <w:rsid w:val="001436C0"/>
    <w:rsid w:val="00151525"/>
    <w:rsid w:val="00157F51"/>
    <w:rsid w:val="00163140"/>
    <w:rsid w:val="0016740E"/>
    <w:rsid w:val="00172199"/>
    <w:rsid w:val="00185053"/>
    <w:rsid w:val="001D1F51"/>
    <w:rsid w:val="001D4E24"/>
    <w:rsid w:val="001F78EF"/>
    <w:rsid w:val="00201B3C"/>
    <w:rsid w:val="00203442"/>
    <w:rsid w:val="00220323"/>
    <w:rsid w:val="00225859"/>
    <w:rsid w:val="002448BE"/>
    <w:rsid w:val="002469A7"/>
    <w:rsid w:val="002476E5"/>
    <w:rsid w:val="00283D78"/>
    <w:rsid w:val="00293AD1"/>
    <w:rsid w:val="00294560"/>
    <w:rsid w:val="00295346"/>
    <w:rsid w:val="00296F2D"/>
    <w:rsid w:val="002A4DB2"/>
    <w:rsid w:val="002A77EA"/>
    <w:rsid w:val="002C210B"/>
    <w:rsid w:val="002C71C3"/>
    <w:rsid w:val="002D670E"/>
    <w:rsid w:val="002D7927"/>
    <w:rsid w:val="002D7EF5"/>
    <w:rsid w:val="00304216"/>
    <w:rsid w:val="003055ED"/>
    <w:rsid w:val="003107A5"/>
    <w:rsid w:val="00311397"/>
    <w:rsid w:val="003121D7"/>
    <w:rsid w:val="0031776B"/>
    <w:rsid w:val="00322C2F"/>
    <w:rsid w:val="00334676"/>
    <w:rsid w:val="00335A29"/>
    <w:rsid w:val="0037132E"/>
    <w:rsid w:val="00376B33"/>
    <w:rsid w:val="003838DE"/>
    <w:rsid w:val="00397DE9"/>
    <w:rsid w:val="003A5F8F"/>
    <w:rsid w:val="003B5E28"/>
    <w:rsid w:val="003B67CC"/>
    <w:rsid w:val="003B7A63"/>
    <w:rsid w:val="003C1AE4"/>
    <w:rsid w:val="003D0CC7"/>
    <w:rsid w:val="003E0F11"/>
    <w:rsid w:val="003E2846"/>
    <w:rsid w:val="003E4880"/>
    <w:rsid w:val="003E65A5"/>
    <w:rsid w:val="003F14CB"/>
    <w:rsid w:val="003F25AC"/>
    <w:rsid w:val="00400FA3"/>
    <w:rsid w:val="00414ADC"/>
    <w:rsid w:val="004315F7"/>
    <w:rsid w:val="00436CFE"/>
    <w:rsid w:val="004371FA"/>
    <w:rsid w:val="004519A8"/>
    <w:rsid w:val="00451DB8"/>
    <w:rsid w:val="00454C85"/>
    <w:rsid w:val="00461685"/>
    <w:rsid w:val="00466B7D"/>
    <w:rsid w:val="0047747C"/>
    <w:rsid w:val="00487002"/>
    <w:rsid w:val="00491BDA"/>
    <w:rsid w:val="00493CBB"/>
    <w:rsid w:val="00495D16"/>
    <w:rsid w:val="004963E8"/>
    <w:rsid w:val="004D0094"/>
    <w:rsid w:val="004D0F4D"/>
    <w:rsid w:val="004D3DAC"/>
    <w:rsid w:val="004E183F"/>
    <w:rsid w:val="004E1E94"/>
    <w:rsid w:val="004F77E8"/>
    <w:rsid w:val="00520C00"/>
    <w:rsid w:val="00526840"/>
    <w:rsid w:val="0053225F"/>
    <w:rsid w:val="00544C14"/>
    <w:rsid w:val="00544DE0"/>
    <w:rsid w:val="00554765"/>
    <w:rsid w:val="00567DEF"/>
    <w:rsid w:val="00591549"/>
    <w:rsid w:val="0059410F"/>
    <w:rsid w:val="005A5BF8"/>
    <w:rsid w:val="005A6CAB"/>
    <w:rsid w:val="005B41CF"/>
    <w:rsid w:val="005B6C57"/>
    <w:rsid w:val="005C2A67"/>
    <w:rsid w:val="005D7506"/>
    <w:rsid w:val="005F00C7"/>
    <w:rsid w:val="006057BE"/>
    <w:rsid w:val="0061337F"/>
    <w:rsid w:val="00613965"/>
    <w:rsid w:val="00635C5D"/>
    <w:rsid w:val="00636A0A"/>
    <w:rsid w:val="006411C0"/>
    <w:rsid w:val="00644A6E"/>
    <w:rsid w:val="00654EDF"/>
    <w:rsid w:val="00672C5F"/>
    <w:rsid w:val="006730DA"/>
    <w:rsid w:val="00681A90"/>
    <w:rsid w:val="00681F87"/>
    <w:rsid w:val="00683DAE"/>
    <w:rsid w:val="0069770C"/>
    <w:rsid w:val="006A040A"/>
    <w:rsid w:val="006A77E8"/>
    <w:rsid w:val="006B568E"/>
    <w:rsid w:val="006D12AA"/>
    <w:rsid w:val="006D1F46"/>
    <w:rsid w:val="006D2336"/>
    <w:rsid w:val="006D7D53"/>
    <w:rsid w:val="006E04B3"/>
    <w:rsid w:val="006E0DDC"/>
    <w:rsid w:val="006E3D8A"/>
    <w:rsid w:val="00711364"/>
    <w:rsid w:val="007215FC"/>
    <w:rsid w:val="00722F88"/>
    <w:rsid w:val="007241EF"/>
    <w:rsid w:val="00724C36"/>
    <w:rsid w:val="00726296"/>
    <w:rsid w:val="00726572"/>
    <w:rsid w:val="00737624"/>
    <w:rsid w:val="00743B3D"/>
    <w:rsid w:val="00750A80"/>
    <w:rsid w:val="0075508F"/>
    <w:rsid w:val="00760CDB"/>
    <w:rsid w:val="00767440"/>
    <w:rsid w:val="0076767C"/>
    <w:rsid w:val="007746A3"/>
    <w:rsid w:val="00782536"/>
    <w:rsid w:val="00784349"/>
    <w:rsid w:val="007A1314"/>
    <w:rsid w:val="007A56DE"/>
    <w:rsid w:val="007B0482"/>
    <w:rsid w:val="007B36EE"/>
    <w:rsid w:val="007C0124"/>
    <w:rsid w:val="007D346E"/>
    <w:rsid w:val="007F39E9"/>
    <w:rsid w:val="007F77BA"/>
    <w:rsid w:val="007F7E41"/>
    <w:rsid w:val="008032B9"/>
    <w:rsid w:val="00807FD8"/>
    <w:rsid w:val="008246EE"/>
    <w:rsid w:val="008248AE"/>
    <w:rsid w:val="0083749A"/>
    <w:rsid w:val="0084567F"/>
    <w:rsid w:val="00846667"/>
    <w:rsid w:val="00865BBF"/>
    <w:rsid w:val="00882D52"/>
    <w:rsid w:val="00897E3F"/>
    <w:rsid w:val="008C50AB"/>
    <w:rsid w:val="008F79BE"/>
    <w:rsid w:val="0090081B"/>
    <w:rsid w:val="00912B8D"/>
    <w:rsid w:val="0091480D"/>
    <w:rsid w:val="0091710D"/>
    <w:rsid w:val="00923142"/>
    <w:rsid w:val="00936462"/>
    <w:rsid w:val="00937A97"/>
    <w:rsid w:val="0094364C"/>
    <w:rsid w:val="00944CAD"/>
    <w:rsid w:val="009454A9"/>
    <w:rsid w:val="00955115"/>
    <w:rsid w:val="009565D4"/>
    <w:rsid w:val="00965922"/>
    <w:rsid w:val="00975160"/>
    <w:rsid w:val="009771A4"/>
    <w:rsid w:val="0098495D"/>
    <w:rsid w:val="00984FBD"/>
    <w:rsid w:val="00986102"/>
    <w:rsid w:val="0099011B"/>
    <w:rsid w:val="0099370D"/>
    <w:rsid w:val="00994254"/>
    <w:rsid w:val="00997936"/>
    <w:rsid w:val="009A61EA"/>
    <w:rsid w:val="009B1BF1"/>
    <w:rsid w:val="009B20BF"/>
    <w:rsid w:val="009B346E"/>
    <w:rsid w:val="009B6205"/>
    <w:rsid w:val="009C3697"/>
    <w:rsid w:val="009D63D9"/>
    <w:rsid w:val="009F37A4"/>
    <w:rsid w:val="009F4945"/>
    <w:rsid w:val="009F5FC7"/>
    <w:rsid w:val="00A12912"/>
    <w:rsid w:val="00A17331"/>
    <w:rsid w:val="00A239CD"/>
    <w:rsid w:val="00A27D83"/>
    <w:rsid w:val="00A30566"/>
    <w:rsid w:val="00A37FC8"/>
    <w:rsid w:val="00A51BD8"/>
    <w:rsid w:val="00A54521"/>
    <w:rsid w:val="00A57056"/>
    <w:rsid w:val="00A65E65"/>
    <w:rsid w:val="00A70B61"/>
    <w:rsid w:val="00A84168"/>
    <w:rsid w:val="00A8505E"/>
    <w:rsid w:val="00A85FF0"/>
    <w:rsid w:val="00A9048A"/>
    <w:rsid w:val="00AB275F"/>
    <w:rsid w:val="00AC2348"/>
    <w:rsid w:val="00AC33BB"/>
    <w:rsid w:val="00AC4EDC"/>
    <w:rsid w:val="00AD0729"/>
    <w:rsid w:val="00AE4588"/>
    <w:rsid w:val="00AF09EE"/>
    <w:rsid w:val="00B05E1C"/>
    <w:rsid w:val="00B0634A"/>
    <w:rsid w:val="00B07A62"/>
    <w:rsid w:val="00B163C7"/>
    <w:rsid w:val="00B23728"/>
    <w:rsid w:val="00B34424"/>
    <w:rsid w:val="00B44117"/>
    <w:rsid w:val="00B458A2"/>
    <w:rsid w:val="00B56A1F"/>
    <w:rsid w:val="00B64D29"/>
    <w:rsid w:val="00B70DED"/>
    <w:rsid w:val="00B73B79"/>
    <w:rsid w:val="00B73F8A"/>
    <w:rsid w:val="00B9472F"/>
    <w:rsid w:val="00BB0F75"/>
    <w:rsid w:val="00BC3030"/>
    <w:rsid w:val="00BC49B4"/>
    <w:rsid w:val="00BC4FC8"/>
    <w:rsid w:val="00BE0054"/>
    <w:rsid w:val="00BE38AB"/>
    <w:rsid w:val="00C02A55"/>
    <w:rsid w:val="00C02C77"/>
    <w:rsid w:val="00C0692A"/>
    <w:rsid w:val="00C07AFE"/>
    <w:rsid w:val="00C20706"/>
    <w:rsid w:val="00C229E0"/>
    <w:rsid w:val="00C22C3B"/>
    <w:rsid w:val="00C26E3A"/>
    <w:rsid w:val="00C41409"/>
    <w:rsid w:val="00C62CB8"/>
    <w:rsid w:val="00C742A2"/>
    <w:rsid w:val="00C755C5"/>
    <w:rsid w:val="00CA16B3"/>
    <w:rsid w:val="00CA2ADB"/>
    <w:rsid w:val="00CB5295"/>
    <w:rsid w:val="00CD0F50"/>
    <w:rsid w:val="00CD1ADF"/>
    <w:rsid w:val="00CE6EFA"/>
    <w:rsid w:val="00D0664F"/>
    <w:rsid w:val="00D12F1A"/>
    <w:rsid w:val="00D368C3"/>
    <w:rsid w:val="00D57B47"/>
    <w:rsid w:val="00D762BB"/>
    <w:rsid w:val="00D866F9"/>
    <w:rsid w:val="00DB3EA6"/>
    <w:rsid w:val="00DC194B"/>
    <w:rsid w:val="00DC232E"/>
    <w:rsid w:val="00DC28A9"/>
    <w:rsid w:val="00DC7B12"/>
    <w:rsid w:val="00DD0748"/>
    <w:rsid w:val="00DD1ECF"/>
    <w:rsid w:val="00DF2AC7"/>
    <w:rsid w:val="00E11617"/>
    <w:rsid w:val="00E15227"/>
    <w:rsid w:val="00E32FC0"/>
    <w:rsid w:val="00E543B6"/>
    <w:rsid w:val="00E63D3C"/>
    <w:rsid w:val="00E65C72"/>
    <w:rsid w:val="00E66990"/>
    <w:rsid w:val="00E77384"/>
    <w:rsid w:val="00E80512"/>
    <w:rsid w:val="00E924D7"/>
    <w:rsid w:val="00EA6CEB"/>
    <w:rsid w:val="00EF584C"/>
    <w:rsid w:val="00EF757D"/>
    <w:rsid w:val="00F068E4"/>
    <w:rsid w:val="00F06E49"/>
    <w:rsid w:val="00F145CD"/>
    <w:rsid w:val="00F269FB"/>
    <w:rsid w:val="00F35199"/>
    <w:rsid w:val="00F36A95"/>
    <w:rsid w:val="00F46D48"/>
    <w:rsid w:val="00F62881"/>
    <w:rsid w:val="00F91709"/>
    <w:rsid w:val="00FA56F8"/>
    <w:rsid w:val="00FB7CD3"/>
    <w:rsid w:val="00FC2448"/>
    <w:rsid w:val="00FD1118"/>
    <w:rsid w:val="00FF64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4521"/>
    <w:pPr>
      <w:spacing w:after="160" w:line="259" w:lineRule="auto"/>
    </w:pPr>
    <w:rPr>
      <w:lang w:val="ru-RU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46D48"/>
    <w:pPr>
      <w:keepNext/>
      <w:keepLines/>
      <w:spacing w:before="240" w:after="0"/>
      <w:outlineLvl w:val="0"/>
    </w:pPr>
    <w:rPr>
      <w:rFonts w:ascii="Calibri Light" w:eastAsia="Times New Roman" w:hAnsi="Calibri Light"/>
      <w:color w:val="2F549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7F39E9"/>
    <w:pPr>
      <w:keepNext/>
      <w:keepLines/>
      <w:spacing w:before="40" w:after="0"/>
      <w:outlineLvl w:val="1"/>
    </w:pPr>
    <w:rPr>
      <w:rFonts w:ascii="Calibri Light" w:eastAsia="Times New Roman" w:hAnsi="Calibri Light"/>
      <w:color w:val="2F5496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7D346E"/>
    <w:pPr>
      <w:keepNext/>
      <w:keepLines/>
      <w:spacing w:before="40" w:after="0"/>
      <w:outlineLvl w:val="2"/>
    </w:pPr>
    <w:rPr>
      <w:rFonts w:ascii="Calibri Light" w:eastAsia="Times New Roman" w:hAnsi="Calibri Light"/>
      <w:color w:val="1F3763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46D48"/>
    <w:rPr>
      <w:rFonts w:ascii="Calibri Light" w:hAnsi="Calibri Light" w:cs="Times New Roman"/>
      <w:color w:val="2F5496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7F39E9"/>
    <w:rPr>
      <w:rFonts w:ascii="Calibri Light" w:hAnsi="Calibri Light" w:cs="Times New Roman"/>
      <w:color w:val="2F5496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7D346E"/>
    <w:rPr>
      <w:rFonts w:ascii="Calibri Light" w:hAnsi="Calibri Light" w:cs="Times New Roman"/>
      <w:color w:val="1F3763"/>
      <w:sz w:val="24"/>
      <w:szCs w:val="24"/>
    </w:rPr>
  </w:style>
  <w:style w:type="table" w:styleId="TableGrid">
    <w:name w:val="Table Grid"/>
    <w:basedOn w:val="TableNormal"/>
    <w:uiPriority w:val="99"/>
    <w:rsid w:val="00141A1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E11617"/>
    <w:pPr>
      <w:ind w:left="720"/>
      <w:contextualSpacing/>
    </w:pPr>
  </w:style>
  <w:style w:type="paragraph" w:styleId="NormalWeb">
    <w:name w:val="Normal (Web)"/>
    <w:basedOn w:val="Normal"/>
    <w:uiPriority w:val="99"/>
    <w:semiHidden/>
    <w:rsid w:val="002D7E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2D7EF5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2D7EF5"/>
    <w:rPr>
      <w:rFonts w:cs="Times New Roman"/>
      <w:i/>
      <w:iCs/>
    </w:rPr>
  </w:style>
  <w:style w:type="character" w:styleId="Hyperlink">
    <w:name w:val="Hyperlink"/>
    <w:basedOn w:val="DefaultParagraphFont"/>
    <w:uiPriority w:val="99"/>
    <w:rsid w:val="00526840"/>
    <w:rPr>
      <w:rFonts w:cs="Times New Roman"/>
      <w:color w:val="0563C1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rsid w:val="00526840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7142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80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47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14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142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40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89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4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142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142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14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7142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7142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7142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7142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7142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800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87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17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60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24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03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14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52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68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142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69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14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4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14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142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142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7142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7142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7142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71427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7142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0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44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2762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42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2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30</TotalTime>
  <Pages>5</Pages>
  <Words>1057</Words>
  <Characters>6030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Short-term plan</dc:title>
  <dc:subject/>
  <dc:creator>1</dc:creator>
  <cp:keywords/>
  <dc:description/>
  <cp:lastModifiedBy>Komp</cp:lastModifiedBy>
  <cp:revision>4</cp:revision>
  <dcterms:created xsi:type="dcterms:W3CDTF">2025-04-17T15:31:00Z</dcterms:created>
  <dcterms:modified xsi:type="dcterms:W3CDTF">2025-05-17T20:18:00Z</dcterms:modified>
</cp:coreProperties>
</file>